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D027C6" w:rsidRPr="00475017" w:rsidRDefault="00FB32B3" w:rsidP="00D027C6">
      <w:pPr>
        <w:pStyle w:val="Feladcme-rvid"/>
        <w:tabs>
          <w:tab w:val="start" w:pos="36pt"/>
          <w:tab w:val="start" w:pos="72pt"/>
          <w:tab w:val="start" w:pos="108pt"/>
          <w:tab w:val="start" w:pos="144pt"/>
          <w:tab w:val="start" w:pos="180pt"/>
          <w:tab w:val="center" w:pos="197.05pt"/>
          <w:tab w:val="start" w:pos="216pt"/>
          <w:tab w:val="start" w:pos="252pt"/>
          <w:tab w:val="start" w:pos="288pt"/>
          <w:tab w:val="start" w:pos="324pt"/>
          <w:tab w:val="start" w:pos="349.15pt"/>
          <w:tab w:val="start" w:pos="360pt"/>
          <w:tab w:val="start" w:pos="396pt"/>
        </w:tabs>
        <w:jc w:val="end"/>
        <w:rPr>
          <w:rFonts w:ascii="Arial" w:hAnsi="Arial" w:cs="Arial"/>
          <w:sz w:val="22"/>
          <w:szCs w:val="22"/>
        </w:rPr>
      </w:pPr>
      <w:r w:rsidRPr="00475017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-31750</wp:posOffset>
            </wp:positionV>
            <wp:extent cx="4343400" cy="946150"/>
            <wp:effectExtent l="0" t="0" r="0" b="0"/>
            <wp:wrapNone/>
            <wp:docPr id="2" name="Text Box 1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 txBox="1">
                    <a:spLocks noChangeArrowheads="1"/>
                  </wp:cNvSpPr>
                  <wp:spPr bwMode="auto">
                    <a:xfrm>
                      <a:off x="0" y="0"/>
                      <a:ext cx="4343400" cy="946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:rsidR="00A12918" w:rsidRPr="0089520B" w:rsidRDefault="00A12918" w:rsidP="00A12918">
                        <w:pPr>
                          <w:pStyle w:val="Cmsor1"/>
                          <w:pBdr>
                            <w:bottom w:val="single" w:sz="4" w:space="1" w:color="auto"/>
                          </w:pBdr>
                          <w:ind w:end="0.65pt"/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proofErr w:type="gramStart"/>
                        <w:r w:rsidRPr="0089520B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Maglód  Város</w:t>
                        </w:r>
                        <w:proofErr w:type="gramEnd"/>
                        <w:r w:rsidRPr="0089520B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Polgármester</w:t>
                        </w:r>
                        <w:r w:rsidRPr="0089520B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étől</w:t>
                        </w:r>
                      </w:p>
                      <w:p w:rsidR="00A12918" w:rsidRPr="00625ACF" w:rsidRDefault="00A12918" w:rsidP="00A12918">
                        <w:pPr>
                          <w:pBdr>
                            <w:bottom w:val="single" w:sz="4" w:space="1" w:color="auto"/>
                          </w:pBdr>
                          <w:ind w:end="0.65pt"/>
                          <w:jc w:val="center"/>
                          <w:rPr>
                            <w:rFonts w:ascii="Wingdings" w:hAnsi="Wingdings"/>
                            <w:sz w:val="18"/>
                            <w:szCs w:val="18"/>
                          </w:rPr>
                        </w:pPr>
                      </w:p>
                      <w:p w:rsidR="00A12918" w:rsidRDefault="00A12918" w:rsidP="00A12918">
                        <w:pPr>
                          <w:pBdr>
                            <w:bottom w:val="single" w:sz="4" w:space="1" w:color="auto"/>
                          </w:pBdr>
                          <w:ind w:end="0.65pt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C769FE">
                          <w:rPr>
                            <w:rFonts w:ascii="Wingdings" w:hAnsi="Wingdings"/>
                            <w:sz w:val="28"/>
                            <w:szCs w:val="28"/>
                          </w:rPr>
                          <w:t></w:t>
                        </w:r>
                        <w:r w:rsidRPr="00AC54A2">
                          <w:rPr>
                            <w:rFonts w:ascii="Wingdings" w:hAnsi="Wingdings"/>
                            <w:sz w:val="14"/>
                            <w:szCs w:val="14"/>
                          </w:rPr>
                          <w:t></w:t>
                        </w:r>
                        <w:r w:rsidRPr="00967C6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2234 Maglód, Fő u. 12.</w:t>
                        </w:r>
                        <w:r w:rsidRPr="00AC54A2">
                          <w:rPr>
                            <w:sz w:val="26"/>
                            <w:szCs w:val="26"/>
                          </w:rPr>
                          <w:t xml:space="preserve">  </w:t>
                        </w:r>
                        <w:r>
                          <w:rPr>
                            <w:sz w:val="26"/>
                            <w:szCs w:val="26"/>
                          </w:rPr>
                          <w:t xml:space="preserve">         </w:t>
                        </w:r>
                        <w:r w:rsidRPr="00B66413">
                          <w:rPr>
                            <w:rFonts w:ascii="Wingdings" w:hAnsi="Wingdings"/>
                            <w:sz w:val="34"/>
                            <w:szCs w:val="34"/>
                          </w:rPr>
                          <w:t></w:t>
                        </w:r>
                        <w:r>
                          <w:rPr>
                            <w:rFonts w:ascii="Wingdings" w:hAnsi="Wingdings"/>
                            <w:sz w:val="34"/>
                            <w:szCs w:val="34"/>
                          </w:rPr>
                          <w:t></w:t>
                        </w:r>
                        <w:r>
                          <w:rPr>
                            <w:rFonts w:ascii="Wingdings" w:hAnsi="Wingdings"/>
                            <w:sz w:val="34"/>
                            <w:szCs w:val="34"/>
                          </w:rPr>
                          <w:t></w:t>
                        </w:r>
                        <w:r w:rsidRPr="00AC54A2">
                          <w:rPr>
                            <w:rFonts w:ascii="Wingdings 2" w:hAnsi="Wingdings 2"/>
                            <w:sz w:val="28"/>
                            <w:szCs w:val="28"/>
                          </w:rPr>
                          <w:t></w:t>
                        </w:r>
                        <w:r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Pr="00967C6D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(29) 325-111</w:t>
                        </w:r>
                      </w:p>
                      <w:p w:rsidR="00D10619" w:rsidRPr="0089520B" w:rsidRDefault="00D10619" w:rsidP="00D10619">
                        <w:pPr>
                          <w:spacing w:before="6pt" w:line="18pt" w:lineRule="auto"/>
                          <w:ind w:end="0.60pt"/>
                          <w:jc w:val="center"/>
                          <w:rPr>
                            <w:rFonts w:ascii="Wingdings" w:hAnsi="Wingdings"/>
                            <w:sz w:val="34"/>
                            <w:szCs w:val="34"/>
                          </w:rPr>
                        </w:pPr>
                        <w:r w:rsidRPr="00B85B7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MAGLODPH </w:t>
                        </w: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        </w:t>
                        </w:r>
                        <w:r w:rsidRPr="00B85B7C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KRID azonosító: 202270367</w:t>
                        </w:r>
                      </w:p>
                      <w:p w:rsidR="00681304" w:rsidRDefault="00681304"/>
                    </wne:txbxContent>
                  </wp:txbx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Pr="00475017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0</wp:posOffset>
            </wp:positionV>
            <wp:extent cx="457200" cy="914400"/>
            <wp:effectExtent l="0" t="0" r="0" b="0"/>
            <wp:wrapTight wrapText="bothSides">
              <wp:wrapPolygon edited="0">
                <wp:start x="6300" y="0"/>
                <wp:lineTo x="0" y="4500"/>
                <wp:lineTo x="0" y="19800"/>
                <wp:lineTo x="6300" y="21150"/>
                <wp:lineTo x="14400" y="21150"/>
                <wp:lineTo x="20700" y="19800"/>
                <wp:lineTo x="20700" y="4050"/>
                <wp:lineTo x="11700" y="0"/>
                <wp:lineTo x="6300" y="0"/>
              </wp:wrapPolygon>
            </wp:wrapTight>
            <wp:docPr id="9" name="Kép 9" descr="hu-cimer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9" descr="hu-cim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%" contrast="6%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="00D027C6" w:rsidRPr="00475017">
        <w:rPr>
          <w:rFonts w:ascii="Arial" w:hAnsi="Arial" w:cs="Arial"/>
          <w:sz w:val="22"/>
          <w:szCs w:val="22"/>
        </w:rPr>
        <w:tab/>
      </w:r>
      <w:r w:rsidRPr="00475017">
        <w:rPr>
          <w:rFonts w:ascii="Arial" w:hAnsi="Arial" w:cs="Arial"/>
          <w:smallCaps/>
          <w:noProof/>
          <w:sz w:val="24"/>
        </w:rPr>
        <w:drawing>
          <wp:inline distT="0" distB="0" distL="0" distR="0">
            <wp:extent cx="628650" cy="923925"/>
            <wp:effectExtent l="0" t="0" r="0" b="0"/>
            <wp:docPr id="1" name="Kép 1" descr="Maglód-kicsi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1" descr="Maglód-kics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304" w:rsidRPr="00475017" w:rsidRDefault="00681304" w:rsidP="002A3682">
      <w:pPr>
        <w:spacing w:line="18pt" w:lineRule="auto"/>
        <w:jc w:val="both"/>
        <w:rPr>
          <w:rFonts w:ascii="Arial" w:hAnsi="Arial" w:cs="Arial"/>
          <w:b/>
          <w:sz w:val="8"/>
          <w:szCs w:val="8"/>
        </w:rPr>
      </w:pPr>
    </w:p>
    <w:tbl>
      <w:tblPr>
        <w:tblpPr w:leftFromText="141" w:rightFromText="141" w:vertAnchor="page" w:horzAnchor="margin" w:tblpY="2731"/>
        <w:tblW w:w="450.05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5032"/>
        <w:gridCol w:w="3969"/>
      </w:tblGrid>
      <w:tr w:rsidR="00F30FAA" w:rsidRPr="00475017" w:rsidTr="00F30FAA">
        <w:tc>
          <w:tcPr>
            <w:tcW w:w="450.05pt" w:type="dxa"/>
            <w:gridSpan w:val="2"/>
          </w:tcPr>
          <w:p w:rsidR="00F30FAA" w:rsidRPr="00475017" w:rsidRDefault="00F30FAA" w:rsidP="00F30FAA">
            <w:pPr>
              <w:tabs>
                <w:tab w:val="center" w:pos="170.10pt"/>
              </w:tabs>
              <w:jc w:val="both"/>
              <w:rPr>
                <w:rFonts w:ascii="Arial" w:hAnsi="Arial" w:cs="Arial"/>
              </w:rPr>
            </w:pPr>
            <w:proofErr w:type="gramStart"/>
            <w:r w:rsidRPr="00475017">
              <w:rPr>
                <w:rFonts w:ascii="Arial" w:hAnsi="Arial" w:cs="Arial"/>
                <w:b/>
              </w:rPr>
              <w:t>Szám:</w:t>
            </w:r>
            <w:r w:rsidRPr="00475017">
              <w:rPr>
                <w:rFonts w:ascii="Arial" w:hAnsi="Arial" w:cs="Arial"/>
              </w:rPr>
              <w:t xml:space="preserve">  I</w:t>
            </w:r>
            <w:proofErr w:type="gramEnd"/>
            <w:r w:rsidRPr="00475017">
              <w:rPr>
                <w:rFonts w:ascii="Arial" w:hAnsi="Arial" w:cs="Arial"/>
              </w:rPr>
              <w:t>/</w:t>
            </w:r>
            <w:r w:rsidR="002E645C">
              <w:rPr>
                <w:rFonts w:ascii="Arial" w:hAnsi="Arial" w:cs="Arial"/>
              </w:rPr>
              <w:t>31</w:t>
            </w:r>
            <w:r w:rsidRPr="00475017">
              <w:rPr>
                <w:rFonts w:ascii="Arial" w:hAnsi="Arial" w:cs="Arial"/>
              </w:rPr>
              <w:t xml:space="preserve">- </w:t>
            </w:r>
            <w:r w:rsidR="002E645C">
              <w:rPr>
                <w:rFonts w:ascii="Arial" w:hAnsi="Arial" w:cs="Arial"/>
              </w:rPr>
              <w:t>11</w:t>
            </w:r>
            <w:r w:rsidRPr="00475017">
              <w:rPr>
                <w:rFonts w:ascii="Arial" w:hAnsi="Arial" w:cs="Arial"/>
              </w:rPr>
              <w:t>/202</w:t>
            </w:r>
            <w:r w:rsidR="002E645C">
              <w:rPr>
                <w:rFonts w:ascii="Arial" w:hAnsi="Arial" w:cs="Arial"/>
              </w:rPr>
              <w:t>4</w:t>
            </w:r>
          </w:p>
          <w:p w:rsidR="00F30FAA" w:rsidRPr="00475017" w:rsidRDefault="00F30FAA" w:rsidP="00F30FAA">
            <w:pPr>
              <w:tabs>
                <w:tab w:val="center" w:pos="170.10pt"/>
              </w:tabs>
              <w:spacing w:line="18pt" w:lineRule="auto"/>
              <w:jc w:val="both"/>
              <w:rPr>
                <w:rFonts w:ascii="Arial" w:hAnsi="Arial" w:cs="Arial"/>
              </w:rPr>
            </w:pPr>
            <w:r w:rsidRPr="00475017">
              <w:rPr>
                <w:rFonts w:ascii="Arial" w:hAnsi="Arial" w:cs="Arial"/>
                <w:b/>
              </w:rPr>
              <w:t>Ügyintéző:</w:t>
            </w:r>
            <w:r w:rsidRPr="00475017">
              <w:rPr>
                <w:rFonts w:ascii="Arial" w:hAnsi="Arial" w:cs="Arial"/>
              </w:rPr>
              <w:t xml:space="preserve"> Palotásné Tóth Orsolya (06 29/326-217, toth.orsolya@maglod.hu)</w:t>
            </w:r>
          </w:p>
        </w:tc>
      </w:tr>
      <w:tr w:rsidR="00F30FAA" w:rsidRPr="00475017" w:rsidTr="00F30FAA">
        <w:trPr>
          <w:cantSplit/>
        </w:trPr>
        <w:tc>
          <w:tcPr>
            <w:tcW w:w="251.60pt" w:type="dxa"/>
            <w:tcBorders>
              <w:top w:val="single" w:sz="4" w:space="0" w:color="auto"/>
            </w:tcBorders>
          </w:tcPr>
          <w:p w:rsidR="00F30FAA" w:rsidRPr="00475017" w:rsidRDefault="00F30FAA" w:rsidP="00F30FAA">
            <w:pPr>
              <w:tabs>
                <w:tab w:val="center" w:pos="170.10pt"/>
              </w:tabs>
              <w:spacing w:line="18pt" w:lineRule="auto"/>
              <w:jc w:val="end"/>
              <w:rPr>
                <w:rFonts w:ascii="Arial" w:hAnsi="Arial" w:cs="Arial"/>
                <w:b/>
              </w:rPr>
            </w:pPr>
            <w:r w:rsidRPr="00475017">
              <w:rPr>
                <w:rFonts w:ascii="Arial" w:hAnsi="Arial" w:cs="Arial"/>
                <w:b/>
                <w:u w:val="single"/>
              </w:rPr>
              <w:t>Tárgy:</w:t>
            </w:r>
            <w:r w:rsidRPr="0047501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8.45pt" w:type="dxa"/>
            <w:tcBorders>
              <w:top w:val="single" w:sz="4" w:space="0" w:color="auto"/>
            </w:tcBorders>
          </w:tcPr>
          <w:p w:rsidR="00F30FAA" w:rsidRPr="00D10619" w:rsidRDefault="00F30FAA" w:rsidP="00F30FAA">
            <w:pPr>
              <w:tabs>
                <w:tab w:val="center" w:pos="170.10pt"/>
              </w:tabs>
              <w:jc w:val="center"/>
              <w:rPr>
                <w:rFonts w:ascii="Arial" w:hAnsi="Arial" w:cs="Arial"/>
              </w:rPr>
            </w:pPr>
            <w:r w:rsidRPr="00D10619">
              <w:rPr>
                <w:rFonts w:ascii="Arial" w:hAnsi="Arial" w:cs="Arial"/>
              </w:rPr>
              <w:t xml:space="preserve">Maglód Város </w:t>
            </w:r>
            <w:r w:rsidR="002E645C">
              <w:rPr>
                <w:rFonts w:ascii="Arial" w:hAnsi="Arial" w:cs="Arial"/>
              </w:rPr>
              <w:t>Forrás utcai</w:t>
            </w:r>
            <w:r w:rsidRPr="00D10619">
              <w:rPr>
                <w:rFonts w:ascii="Arial" w:hAnsi="Arial" w:cs="Arial"/>
              </w:rPr>
              <w:t xml:space="preserve"> </w:t>
            </w:r>
            <w:r w:rsidR="002E645C">
              <w:rPr>
                <w:rFonts w:ascii="Arial" w:hAnsi="Arial" w:cs="Arial"/>
              </w:rPr>
              <w:t>lakó</w:t>
            </w:r>
            <w:r w:rsidRPr="00D10619">
              <w:rPr>
                <w:rFonts w:ascii="Arial" w:hAnsi="Arial" w:cs="Arial"/>
              </w:rPr>
              <w:t xml:space="preserve">területét érintő HÉSZ eseti módosításának </w:t>
            </w:r>
            <w:r w:rsidR="00EB1FCF">
              <w:rPr>
                <w:rFonts w:ascii="Arial" w:hAnsi="Arial" w:cs="Arial"/>
              </w:rPr>
              <w:t>partnerségi egyeztetése</w:t>
            </w:r>
          </w:p>
        </w:tc>
      </w:tr>
    </w:tbl>
    <w:p w:rsidR="00CD144A" w:rsidRPr="00475017" w:rsidRDefault="00CD144A" w:rsidP="00BC2744">
      <w:pPr>
        <w:rPr>
          <w:rFonts w:ascii="Arial" w:hAnsi="Arial" w:cs="Arial"/>
          <w:sz w:val="6"/>
          <w:szCs w:val="6"/>
        </w:rPr>
      </w:pPr>
    </w:p>
    <w:p w:rsidR="00DC4BC1" w:rsidRPr="00475017" w:rsidRDefault="00DC4BC1" w:rsidP="002A3682">
      <w:pPr>
        <w:spacing w:line="18pt" w:lineRule="auto"/>
        <w:rPr>
          <w:rFonts w:ascii="Arial" w:hAnsi="Arial" w:cs="Arial"/>
          <w:sz w:val="22"/>
          <w:szCs w:val="22"/>
        </w:rPr>
      </w:pPr>
    </w:p>
    <w:p w:rsidR="00EB1FCF" w:rsidRPr="00EB1FCF" w:rsidRDefault="00EB1FCF" w:rsidP="00EB1FCF">
      <w:pPr>
        <w:shd w:val="clear" w:color="auto" w:fill="FFFFFF"/>
        <w:jc w:val="center"/>
        <w:rPr>
          <w:rFonts w:ascii="Arial Narrow" w:hAnsi="Arial Narrow"/>
          <w:b/>
          <w:bCs/>
          <w:sz w:val="28"/>
          <w:szCs w:val="28"/>
        </w:rPr>
      </w:pPr>
      <w:r w:rsidRPr="00EB1FCF">
        <w:rPr>
          <w:rFonts w:ascii="Arial Narrow" w:hAnsi="Arial Narrow"/>
          <w:b/>
          <w:bCs/>
          <w:sz w:val="28"/>
          <w:szCs w:val="28"/>
        </w:rPr>
        <w:t>Felhívás partnerségi egyeztetésre</w:t>
      </w:r>
    </w:p>
    <w:p w:rsidR="00EB1FCF" w:rsidRPr="00D803BD" w:rsidRDefault="00EB1FCF" w:rsidP="00EB1FCF">
      <w:pPr>
        <w:shd w:val="clear" w:color="auto" w:fill="FFFFFF"/>
        <w:jc w:val="center"/>
        <w:rPr>
          <w:rFonts w:ascii="Arial Narrow" w:hAnsi="Arial Narrow"/>
          <w:b/>
          <w:bCs/>
        </w:rPr>
      </w:pPr>
    </w:p>
    <w:p w:rsidR="00EB1FCF" w:rsidRPr="005A0404" w:rsidRDefault="00EB1FCF" w:rsidP="00EB1FCF">
      <w:pPr>
        <w:shd w:val="clear" w:color="auto" w:fill="FFFFFF"/>
        <w:jc w:val="center"/>
        <w:rPr>
          <w:rFonts w:ascii="Arial Narrow" w:hAnsi="Arial Narrow" w:cs="Segoe UI"/>
        </w:rPr>
      </w:pPr>
    </w:p>
    <w:p w:rsidR="00EB1FCF" w:rsidRDefault="002B16DA" w:rsidP="00EB1FCF">
      <w:pPr>
        <w:ind w:firstLine="35.45pt"/>
        <w:jc w:val="both"/>
        <w:rPr>
          <w:rFonts w:ascii="Arial Narrow" w:hAnsi="Arial Narrow"/>
        </w:rPr>
      </w:pPr>
      <w:r w:rsidRPr="009C4660">
        <w:rPr>
          <w:rFonts w:ascii="Arial" w:hAnsi="Arial" w:cs="Arial"/>
          <w:bCs/>
          <w:i/>
        </w:rPr>
        <w:t>A településtervek tartalmáról, elkészítésének és elfogadásának rendjéről, valamint egyes településrendezési sajátos jogintézményekről</w:t>
      </w:r>
      <w:hyperlink r:id="rId9" w:anchor="lbj0id9d22" w:history="1">
        <w:r w:rsidRPr="009C4660">
          <w:rPr>
            <w:rStyle w:val="Hiperhivatkozs"/>
            <w:rFonts w:ascii="Arial" w:hAnsi="Arial" w:cs="Arial"/>
            <w:bCs/>
            <w:i/>
            <w:vertAlign w:val="superscript"/>
          </w:rPr>
          <w:t> </w:t>
        </w:r>
      </w:hyperlink>
      <w:r w:rsidRPr="009C4660">
        <w:rPr>
          <w:rFonts w:ascii="Arial" w:hAnsi="Arial" w:cs="Arial"/>
          <w:bCs/>
          <w:i/>
        </w:rPr>
        <w:t xml:space="preserve"> szóló 419/2021. (VII. 15.) Korm. rendelet 65. § (3</w:t>
      </w:r>
      <w:r w:rsidRPr="00F30FAA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 xml:space="preserve">bekezdése alapján a partnerek véleményének megismerése céljából lakossági fórumot hirdetek </w:t>
      </w:r>
      <w:r w:rsidR="00EB1FCF" w:rsidRPr="005A0404">
        <w:rPr>
          <w:rFonts w:ascii="Arial Narrow" w:hAnsi="Arial Narrow"/>
          <w:b/>
          <w:bCs/>
        </w:rPr>
        <w:t>Maglód Város Helyi Építési Szabályzat</w:t>
      </w:r>
      <w:r w:rsidR="002E645C">
        <w:rPr>
          <w:rFonts w:ascii="Arial Narrow" w:hAnsi="Arial Narrow"/>
          <w:b/>
          <w:bCs/>
        </w:rPr>
        <w:t>ának Forrás utcai lakó</w:t>
      </w:r>
      <w:r>
        <w:rPr>
          <w:rFonts w:ascii="Arial Narrow" w:hAnsi="Arial Narrow"/>
          <w:b/>
          <w:bCs/>
        </w:rPr>
        <w:t>területét érintő eseti</w:t>
      </w:r>
      <w:r w:rsidR="00EB1FCF" w:rsidRPr="005A0404">
        <w:rPr>
          <w:rFonts w:ascii="Arial Narrow" w:hAnsi="Arial Narrow"/>
          <w:b/>
          <w:bCs/>
        </w:rPr>
        <w:t xml:space="preserve"> módosítására </w:t>
      </w:r>
      <w:r w:rsidR="00EB1FCF" w:rsidRPr="005A0404">
        <w:rPr>
          <w:rFonts w:ascii="Arial Narrow" w:hAnsi="Arial Narrow"/>
        </w:rPr>
        <w:t>vonatkozóan.</w:t>
      </w:r>
    </w:p>
    <w:p w:rsidR="003B42B5" w:rsidRPr="00D803BD" w:rsidRDefault="003B42B5" w:rsidP="00EB1FCF">
      <w:pPr>
        <w:ind w:firstLine="35.45pt"/>
        <w:jc w:val="both"/>
        <w:rPr>
          <w:rFonts w:ascii="Arial Narrow" w:hAnsi="Arial Narrow"/>
        </w:rPr>
      </w:pPr>
    </w:p>
    <w:p w:rsidR="00EB1FCF" w:rsidRPr="005A0404" w:rsidRDefault="00EB1FCF" w:rsidP="00EB1FCF">
      <w:pPr>
        <w:jc w:val="both"/>
        <w:rPr>
          <w:rFonts w:ascii="Arial Narrow" w:hAnsi="Arial Narrow" w:cs="Segoe UI"/>
        </w:rPr>
      </w:pPr>
      <w:r w:rsidRPr="005A0404">
        <w:rPr>
          <w:rFonts w:ascii="Arial Narrow" w:hAnsi="Arial Narrow"/>
        </w:rPr>
        <w:t>Maglód Város Önkormányzat Képviselő-testülete a </w:t>
      </w:r>
      <w:r w:rsidR="002E645C">
        <w:rPr>
          <w:rFonts w:ascii="Arial Narrow" w:hAnsi="Arial Narrow"/>
          <w:b/>
          <w:bCs/>
        </w:rPr>
        <w:t>77</w:t>
      </w:r>
      <w:r w:rsidRPr="005A0404">
        <w:rPr>
          <w:rFonts w:ascii="Arial Narrow" w:hAnsi="Arial Narrow"/>
          <w:b/>
          <w:bCs/>
        </w:rPr>
        <w:t>/202</w:t>
      </w:r>
      <w:r w:rsidR="002E645C">
        <w:rPr>
          <w:rFonts w:ascii="Arial Narrow" w:hAnsi="Arial Narrow"/>
          <w:b/>
          <w:bCs/>
        </w:rPr>
        <w:t>3</w:t>
      </w:r>
      <w:r w:rsidRPr="005A0404">
        <w:rPr>
          <w:rFonts w:ascii="Arial Narrow" w:hAnsi="Arial Narrow"/>
          <w:b/>
          <w:bCs/>
        </w:rPr>
        <w:t>. (</w:t>
      </w:r>
      <w:r w:rsidR="002E645C">
        <w:rPr>
          <w:rFonts w:ascii="Arial Narrow" w:hAnsi="Arial Narrow"/>
          <w:b/>
          <w:bCs/>
        </w:rPr>
        <w:t>V</w:t>
      </w:r>
      <w:r w:rsidRPr="005A0404">
        <w:rPr>
          <w:rFonts w:ascii="Arial Narrow" w:hAnsi="Arial Narrow"/>
          <w:b/>
          <w:bCs/>
        </w:rPr>
        <w:t>I.</w:t>
      </w:r>
      <w:r w:rsidR="009C4660">
        <w:rPr>
          <w:rFonts w:ascii="Arial Narrow" w:hAnsi="Arial Narrow"/>
          <w:b/>
          <w:bCs/>
        </w:rPr>
        <w:t>2</w:t>
      </w:r>
      <w:r w:rsidR="002E645C">
        <w:rPr>
          <w:rFonts w:ascii="Arial Narrow" w:hAnsi="Arial Narrow"/>
          <w:b/>
          <w:bCs/>
        </w:rPr>
        <w:t>2</w:t>
      </w:r>
      <w:r w:rsidR="009C4660">
        <w:rPr>
          <w:rFonts w:ascii="Arial Narrow" w:hAnsi="Arial Narrow"/>
          <w:b/>
          <w:bCs/>
        </w:rPr>
        <w:t>.</w:t>
      </w:r>
      <w:r w:rsidRPr="005A0404">
        <w:rPr>
          <w:rFonts w:ascii="Arial Narrow" w:hAnsi="Arial Narrow"/>
          <w:b/>
          <w:bCs/>
        </w:rPr>
        <w:t>) számú önkormányzati határozatában</w:t>
      </w:r>
      <w:r w:rsidRPr="005A0404">
        <w:rPr>
          <w:rFonts w:ascii="Arial Narrow" w:hAnsi="Arial Narrow"/>
        </w:rPr>
        <w:t> döntött</w:t>
      </w:r>
      <w:r w:rsidR="002E645C">
        <w:rPr>
          <w:rFonts w:ascii="Arial Narrow" w:hAnsi="Arial Narrow"/>
        </w:rPr>
        <w:t>, hogy</w:t>
      </w:r>
    </w:p>
    <w:p w:rsidR="00EB1FCF" w:rsidRPr="005A0404" w:rsidRDefault="00EB1FCF" w:rsidP="00EB1FCF">
      <w:pPr>
        <w:ind w:start="22.50pt" w:end="21.20pt" w:hanging="14.20pt"/>
        <w:jc w:val="both"/>
        <w:rPr>
          <w:rFonts w:ascii="Arial Narrow" w:hAnsi="Arial Narrow" w:cs="Segoe UI"/>
        </w:rPr>
      </w:pPr>
      <w:r w:rsidRPr="005A0404">
        <w:rPr>
          <w:rFonts w:ascii="Arial Narrow" w:hAnsi="Arial Narrow"/>
          <w:b/>
          <w:bCs/>
        </w:rPr>
        <w:t xml:space="preserve">1. </w:t>
      </w:r>
      <w:r w:rsidR="00C218CE">
        <w:rPr>
          <w:rFonts w:ascii="Arial Narrow" w:hAnsi="Arial Narrow"/>
          <w:b/>
          <w:bCs/>
        </w:rPr>
        <w:t xml:space="preserve">   </w:t>
      </w:r>
      <w:r w:rsidR="009C4660">
        <w:rPr>
          <w:rFonts w:ascii="Arial Narrow" w:hAnsi="Arial Narrow"/>
          <w:b/>
          <w:bCs/>
        </w:rPr>
        <w:t xml:space="preserve">a </w:t>
      </w:r>
      <w:r w:rsidR="002E645C">
        <w:rPr>
          <w:rFonts w:ascii="Arial Narrow" w:hAnsi="Arial Narrow"/>
          <w:b/>
          <w:bCs/>
        </w:rPr>
        <w:t>HÉSZ 1. mellékletén jelölt Lke/8 jelű építési övezetben a megengedett legnagyobb épületmagasság 6,5 m-re módosuljon,</w:t>
      </w:r>
    </w:p>
    <w:p w:rsidR="00EB1FCF" w:rsidRPr="00320B22" w:rsidRDefault="00EB1FCF" w:rsidP="00320B22">
      <w:pPr>
        <w:ind w:start="22.50pt" w:end="21.20pt" w:hanging="14.20pt"/>
        <w:jc w:val="both"/>
        <w:rPr>
          <w:rFonts w:ascii="Arial Narrow" w:hAnsi="Arial Narrow" w:cs="Segoe UI"/>
        </w:rPr>
      </w:pPr>
      <w:r w:rsidRPr="005A0404">
        <w:rPr>
          <w:rFonts w:ascii="Arial Narrow" w:hAnsi="Arial Narrow"/>
          <w:b/>
          <w:bCs/>
        </w:rPr>
        <w:t xml:space="preserve">2.  </w:t>
      </w:r>
      <w:r w:rsidR="002E645C">
        <w:rPr>
          <w:rFonts w:ascii="Arial Narrow" w:hAnsi="Arial Narrow"/>
          <w:b/>
          <w:bCs/>
        </w:rPr>
        <w:t>a Forrás utca ingatlanjainak ivóvízzel történő ellátása érdekében a 825/4 hrsz alatti kivett beépítetlenterület egy része kivett vízmű területté legyen átsorolva.</w:t>
      </w:r>
    </w:p>
    <w:p w:rsidR="00EB1FCF" w:rsidRPr="005A0404" w:rsidRDefault="00EB1FCF" w:rsidP="00EB1FCF">
      <w:pPr>
        <w:rPr>
          <w:rFonts w:ascii="Arial Narrow" w:hAnsi="Arial Narrow" w:cs="Segoe UI"/>
        </w:rPr>
      </w:pPr>
    </w:p>
    <w:p w:rsidR="003B42B5" w:rsidRDefault="00EB1FCF" w:rsidP="00EB1FCF">
      <w:pPr>
        <w:jc w:val="both"/>
        <w:rPr>
          <w:rFonts w:ascii="Arial Narrow" w:hAnsi="Arial Narrow"/>
        </w:rPr>
      </w:pPr>
      <w:r w:rsidRPr="005A0404">
        <w:rPr>
          <w:rFonts w:ascii="Arial Narrow" w:hAnsi="Arial Narrow"/>
        </w:rPr>
        <w:t>A terv készítésének célját, programját és egyéb részleteit</w:t>
      </w:r>
      <w:r w:rsidR="00C218CE">
        <w:rPr>
          <w:rFonts w:ascii="Arial Narrow" w:hAnsi="Arial Narrow"/>
        </w:rPr>
        <w:t xml:space="preserve"> a </w:t>
      </w:r>
      <w:proofErr w:type="spellStart"/>
      <w:r w:rsidR="009C4660">
        <w:rPr>
          <w:rFonts w:ascii="Arial Narrow" w:hAnsi="Arial Narrow"/>
        </w:rPr>
        <w:t>Kratu</w:t>
      </w:r>
      <w:proofErr w:type="spellEnd"/>
      <w:r w:rsidR="009C4660">
        <w:rPr>
          <w:rFonts w:ascii="Arial Narrow" w:hAnsi="Arial Narrow"/>
        </w:rPr>
        <w:t xml:space="preserve"> Településmérnöki és Tanácsadó</w:t>
      </w:r>
      <w:r w:rsidRPr="005A0404">
        <w:rPr>
          <w:rFonts w:ascii="Arial Narrow" w:hAnsi="Arial Narrow"/>
        </w:rPr>
        <w:t xml:space="preserve"> Kft. által elkészített </w:t>
      </w:r>
      <w:r w:rsidRPr="005A0404">
        <w:rPr>
          <w:rFonts w:ascii="Arial Narrow" w:hAnsi="Arial Narrow"/>
          <w:b/>
          <w:bCs/>
        </w:rPr>
        <w:t>Véleményezési tervdokumentáció</w:t>
      </w:r>
      <w:r w:rsidRPr="005A0404">
        <w:rPr>
          <w:rFonts w:ascii="Arial Narrow" w:hAnsi="Arial Narrow"/>
        </w:rPr>
        <w:t xml:space="preserve"> tartalmazza, </w:t>
      </w:r>
      <w:r w:rsidRPr="00D803BD">
        <w:rPr>
          <w:rFonts w:ascii="Arial Narrow" w:hAnsi="Arial Narrow"/>
        </w:rPr>
        <w:t>a teljes dokumentáció a Hivatal Műszaki Irodáján ügyfélfogadási időben megtekinthető.</w:t>
      </w:r>
    </w:p>
    <w:p w:rsidR="00320B22" w:rsidRDefault="00320B22" w:rsidP="00EB1FCF">
      <w:pPr>
        <w:jc w:val="both"/>
        <w:rPr>
          <w:rFonts w:ascii="Arial Narrow" w:hAnsi="Arial Narrow"/>
        </w:rPr>
      </w:pPr>
    </w:p>
    <w:p w:rsidR="003B42B5" w:rsidRDefault="00EB1FCF" w:rsidP="00EB1FCF">
      <w:pPr>
        <w:jc w:val="both"/>
        <w:rPr>
          <w:rFonts w:ascii="Arial Narrow" w:hAnsi="Arial Narrow"/>
        </w:rPr>
      </w:pPr>
      <w:r w:rsidRPr="00D803BD">
        <w:rPr>
          <w:rFonts w:ascii="Arial Narrow" w:hAnsi="Arial Narrow"/>
        </w:rPr>
        <w:t xml:space="preserve"> </w:t>
      </w:r>
    </w:p>
    <w:p w:rsidR="003B42B5" w:rsidRPr="00C218CE" w:rsidRDefault="003B42B5" w:rsidP="003B42B5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3B42B5">
        <w:rPr>
          <w:rFonts w:ascii="Arial Narrow" w:hAnsi="Arial Narrow"/>
          <w:b/>
          <w:bCs/>
          <w:sz w:val="28"/>
          <w:szCs w:val="28"/>
        </w:rPr>
        <w:t>LAKOSSÁGI FÓRUM időpontja:</w:t>
      </w:r>
      <w:r w:rsidRPr="003B42B5">
        <w:rPr>
          <w:rFonts w:ascii="Arial Narrow" w:hAnsi="Arial Narrow"/>
          <w:sz w:val="28"/>
          <w:szCs w:val="28"/>
        </w:rPr>
        <w:t> </w:t>
      </w:r>
      <w:r w:rsidRPr="003B42B5">
        <w:rPr>
          <w:rFonts w:ascii="Arial Narrow" w:hAnsi="Arial Narrow"/>
          <w:b/>
          <w:bCs/>
          <w:sz w:val="28"/>
          <w:szCs w:val="28"/>
        </w:rPr>
        <w:t>202</w:t>
      </w:r>
      <w:r w:rsidR="002E645C">
        <w:rPr>
          <w:rFonts w:ascii="Arial Narrow" w:hAnsi="Arial Narrow"/>
          <w:b/>
          <w:bCs/>
          <w:sz w:val="28"/>
          <w:szCs w:val="28"/>
        </w:rPr>
        <w:t>4</w:t>
      </w:r>
      <w:r w:rsidRPr="00C218CE">
        <w:rPr>
          <w:rFonts w:ascii="Arial Narrow" w:hAnsi="Arial Narrow"/>
          <w:b/>
          <w:bCs/>
          <w:sz w:val="28"/>
          <w:szCs w:val="28"/>
        </w:rPr>
        <w:t>. </w:t>
      </w:r>
      <w:r w:rsidR="002E645C">
        <w:rPr>
          <w:rFonts w:ascii="Arial Narrow" w:hAnsi="Arial Narrow"/>
          <w:b/>
          <w:bCs/>
          <w:sz w:val="28"/>
          <w:szCs w:val="28"/>
        </w:rPr>
        <w:t>március</w:t>
      </w:r>
      <w:r w:rsidRPr="00C218CE">
        <w:rPr>
          <w:rFonts w:ascii="Arial Narrow" w:hAnsi="Arial Narrow"/>
          <w:b/>
          <w:bCs/>
          <w:sz w:val="28"/>
          <w:szCs w:val="28"/>
        </w:rPr>
        <w:t xml:space="preserve"> </w:t>
      </w:r>
      <w:r w:rsidR="00981705">
        <w:rPr>
          <w:rFonts w:ascii="Arial Narrow" w:hAnsi="Arial Narrow"/>
          <w:b/>
          <w:bCs/>
          <w:sz w:val="28"/>
          <w:szCs w:val="28"/>
        </w:rPr>
        <w:t>19</w:t>
      </w:r>
      <w:r w:rsidRPr="00C218CE">
        <w:rPr>
          <w:rFonts w:ascii="Arial Narrow" w:hAnsi="Arial Narrow"/>
          <w:b/>
          <w:bCs/>
          <w:sz w:val="28"/>
          <w:szCs w:val="28"/>
        </w:rPr>
        <w:t>-</w:t>
      </w:r>
      <w:r w:rsidR="002E645C">
        <w:rPr>
          <w:rFonts w:ascii="Arial Narrow" w:hAnsi="Arial Narrow"/>
          <w:b/>
          <w:bCs/>
          <w:sz w:val="28"/>
          <w:szCs w:val="28"/>
        </w:rPr>
        <w:t>é</w:t>
      </w:r>
      <w:r w:rsidRPr="00C218CE">
        <w:rPr>
          <w:rFonts w:ascii="Arial Narrow" w:hAnsi="Arial Narrow"/>
          <w:b/>
          <w:bCs/>
          <w:sz w:val="28"/>
          <w:szCs w:val="28"/>
        </w:rPr>
        <w:t>n (</w:t>
      </w:r>
      <w:r w:rsidR="00981705">
        <w:rPr>
          <w:rFonts w:ascii="Arial Narrow" w:hAnsi="Arial Narrow"/>
          <w:b/>
          <w:bCs/>
          <w:sz w:val="28"/>
          <w:szCs w:val="28"/>
        </w:rPr>
        <w:t>kedd</w:t>
      </w:r>
      <w:r w:rsidRPr="00C218CE">
        <w:rPr>
          <w:rFonts w:ascii="Arial Narrow" w:hAnsi="Arial Narrow"/>
          <w:b/>
          <w:bCs/>
          <w:sz w:val="28"/>
          <w:szCs w:val="28"/>
        </w:rPr>
        <w:t>) 1</w:t>
      </w:r>
      <w:r w:rsidR="002E645C">
        <w:rPr>
          <w:rFonts w:ascii="Arial Narrow" w:hAnsi="Arial Narrow"/>
          <w:b/>
          <w:bCs/>
          <w:sz w:val="28"/>
          <w:szCs w:val="28"/>
        </w:rPr>
        <w:t>5</w:t>
      </w:r>
      <w:r w:rsidRPr="00C218CE">
        <w:rPr>
          <w:rFonts w:ascii="Arial Narrow" w:hAnsi="Arial Narrow"/>
          <w:b/>
          <w:bCs/>
          <w:sz w:val="28"/>
          <w:szCs w:val="28"/>
        </w:rPr>
        <w:t>:00 órára </w:t>
      </w:r>
    </w:p>
    <w:p w:rsidR="003B42B5" w:rsidRPr="00C218CE" w:rsidRDefault="003B42B5" w:rsidP="003B42B5">
      <w:pPr>
        <w:jc w:val="center"/>
        <w:rPr>
          <w:rFonts w:ascii="Arial Narrow" w:hAnsi="Arial Narrow"/>
          <w:b/>
          <w:bCs/>
        </w:rPr>
      </w:pPr>
    </w:p>
    <w:p w:rsidR="003B42B5" w:rsidRPr="00C218CE" w:rsidRDefault="003B42B5" w:rsidP="003B42B5">
      <w:pPr>
        <w:jc w:val="center"/>
        <w:rPr>
          <w:rFonts w:ascii="Arial Narrow" w:hAnsi="Arial Narrow"/>
          <w:b/>
          <w:bCs/>
        </w:rPr>
      </w:pPr>
    </w:p>
    <w:p w:rsidR="003B42B5" w:rsidRPr="00C218CE" w:rsidRDefault="003B42B5" w:rsidP="003B42B5">
      <w:pPr>
        <w:jc w:val="center"/>
        <w:rPr>
          <w:rFonts w:ascii="Arial Narrow" w:hAnsi="Arial Narrow"/>
        </w:rPr>
      </w:pPr>
      <w:r w:rsidRPr="00C218CE">
        <w:rPr>
          <w:rFonts w:ascii="Arial Narrow" w:hAnsi="Arial Narrow"/>
          <w:b/>
          <w:bCs/>
        </w:rPr>
        <w:t>Helyszíne: Maglód Város Önkormányzat tanácskozóterme </w:t>
      </w:r>
      <w:r w:rsidRPr="00C218CE">
        <w:rPr>
          <w:rFonts w:ascii="Arial Narrow" w:hAnsi="Arial Narrow"/>
        </w:rPr>
        <w:t>(2234 Maglód, Fő u. 12.)</w:t>
      </w:r>
    </w:p>
    <w:p w:rsidR="003B42B5" w:rsidRPr="00C218CE" w:rsidRDefault="003B42B5" w:rsidP="003B42B5">
      <w:pPr>
        <w:jc w:val="center"/>
        <w:rPr>
          <w:rFonts w:ascii="Arial Narrow" w:hAnsi="Arial Narrow"/>
          <w:b/>
          <w:bCs/>
        </w:rPr>
      </w:pPr>
    </w:p>
    <w:p w:rsidR="00EB1FCF" w:rsidRPr="00C218CE" w:rsidRDefault="00EB1FCF" w:rsidP="00EB1FCF">
      <w:pPr>
        <w:jc w:val="both"/>
        <w:rPr>
          <w:rFonts w:ascii="Arial Narrow" w:hAnsi="Arial Narrow"/>
        </w:rPr>
      </w:pPr>
    </w:p>
    <w:p w:rsidR="00EB1FCF" w:rsidRPr="00C218CE" w:rsidRDefault="00D9113E" w:rsidP="00EB1FCF">
      <w:pPr>
        <w:jc w:val="both"/>
        <w:rPr>
          <w:rFonts w:ascii="Arial Narrow" w:hAnsi="Arial Narrow" w:cs="Segoe UI"/>
        </w:rPr>
      </w:pPr>
      <w:r w:rsidRPr="00C218CE">
        <w:rPr>
          <w:rFonts w:ascii="Arial" w:hAnsi="Arial" w:cs="Arial"/>
          <w:bCs/>
          <w:i/>
        </w:rPr>
        <w:t>419/2021. (VII. 15.) Korm. rendelet 6</w:t>
      </w:r>
      <w:r w:rsidR="003B42B5" w:rsidRPr="00C218CE">
        <w:rPr>
          <w:rFonts w:ascii="Arial" w:hAnsi="Arial" w:cs="Arial"/>
          <w:bCs/>
          <w:i/>
        </w:rPr>
        <w:t xml:space="preserve">2. § (1) b) pontja szerinti </w:t>
      </w:r>
      <w:r w:rsidR="003B42B5" w:rsidRPr="00C218CE">
        <w:rPr>
          <w:rFonts w:ascii="Arial Narrow" w:hAnsi="Arial Narrow"/>
        </w:rPr>
        <w:t>partnerek</w:t>
      </w:r>
      <w:r w:rsidR="00320B22" w:rsidRPr="00C218CE">
        <w:rPr>
          <w:rFonts w:ascii="Arial Narrow" w:hAnsi="Arial Narrow"/>
        </w:rPr>
        <w:t>et</w:t>
      </w:r>
      <w:r w:rsidR="00C218CE" w:rsidRPr="00C218CE">
        <w:rPr>
          <w:rFonts w:ascii="Arial Narrow" w:hAnsi="Arial Narrow" w:cs="Segoe UI"/>
        </w:rPr>
        <w:t xml:space="preserve"> az (</w:t>
      </w:r>
      <w:r w:rsidR="00255485" w:rsidRPr="00C218CE">
        <w:rPr>
          <w:rFonts w:ascii="Arial Narrow" w:hAnsi="Arial Narrow"/>
        </w:rPr>
        <w:t>5) bekezdése szerint k</w:t>
      </w:r>
      <w:r w:rsidR="00EB1FCF" w:rsidRPr="00C218CE">
        <w:rPr>
          <w:rFonts w:ascii="Arial Narrow" w:hAnsi="Arial Narrow"/>
        </w:rPr>
        <w:t>érem, hogy a fent ismertetett módosításokkal kapcsolatban legkésőbb </w:t>
      </w:r>
      <w:r w:rsidR="00EB1FCF" w:rsidRPr="00C218CE">
        <w:rPr>
          <w:rFonts w:ascii="Arial Narrow" w:hAnsi="Arial Narrow"/>
          <w:b/>
          <w:bCs/>
        </w:rPr>
        <w:t>202</w:t>
      </w:r>
      <w:r w:rsidR="002E645C">
        <w:rPr>
          <w:rFonts w:ascii="Arial Narrow" w:hAnsi="Arial Narrow"/>
          <w:b/>
          <w:bCs/>
        </w:rPr>
        <w:t>4</w:t>
      </w:r>
      <w:r w:rsidR="00EB1FCF" w:rsidRPr="00C218CE">
        <w:rPr>
          <w:rFonts w:ascii="Arial Narrow" w:hAnsi="Arial Narrow"/>
          <w:b/>
          <w:bCs/>
        </w:rPr>
        <w:t xml:space="preserve">. </w:t>
      </w:r>
      <w:r w:rsidR="002E645C">
        <w:rPr>
          <w:rFonts w:ascii="Arial Narrow" w:hAnsi="Arial Narrow"/>
          <w:b/>
          <w:bCs/>
        </w:rPr>
        <w:t>március</w:t>
      </w:r>
      <w:r w:rsidR="00EB1FCF" w:rsidRPr="00C218CE">
        <w:rPr>
          <w:rFonts w:ascii="Arial Narrow" w:hAnsi="Arial Narrow"/>
          <w:b/>
          <w:bCs/>
        </w:rPr>
        <w:t xml:space="preserve"> </w:t>
      </w:r>
      <w:r w:rsidR="002E645C">
        <w:rPr>
          <w:rFonts w:ascii="Arial Narrow" w:hAnsi="Arial Narrow"/>
          <w:b/>
          <w:bCs/>
        </w:rPr>
        <w:t>2</w:t>
      </w:r>
      <w:r w:rsidR="00981705">
        <w:rPr>
          <w:rFonts w:ascii="Arial Narrow" w:hAnsi="Arial Narrow"/>
          <w:b/>
          <w:bCs/>
        </w:rPr>
        <w:t>4</w:t>
      </w:r>
      <w:r w:rsidR="009C4660" w:rsidRPr="00C218CE">
        <w:rPr>
          <w:rFonts w:ascii="Arial Narrow" w:hAnsi="Arial Narrow"/>
          <w:b/>
          <w:bCs/>
        </w:rPr>
        <w:t>. napjá</w:t>
      </w:r>
      <w:r w:rsidR="00EB1FCF" w:rsidRPr="00C218CE">
        <w:rPr>
          <w:rFonts w:ascii="Arial Narrow" w:hAnsi="Arial Narrow"/>
          <w:b/>
          <w:bCs/>
        </w:rPr>
        <w:t>ig </w:t>
      </w:r>
      <w:r w:rsidR="00EB1FCF" w:rsidRPr="00C218CE">
        <w:rPr>
          <w:rFonts w:ascii="Arial Narrow" w:hAnsi="Arial Narrow"/>
        </w:rPr>
        <w:t>tegyék meg javaslataikat, észrevételeiket az alábbi elérhetőségek</w:t>
      </w:r>
      <w:r w:rsidR="00320B22" w:rsidRPr="00C218CE">
        <w:rPr>
          <w:rFonts w:ascii="Arial Narrow" w:hAnsi="Arial Narrow"/>
        </w:rPr>
        <w:t xml:space="preserve"> valamelyikén</w:t>
      </w:r>
      <w:r w:rsidR="00EB1FCF" w:rsidRPr="00C218CE">
        <w:rPr>
          <w:rFonts w:ascii="Arial Narrow" w:hAnsi="Arial Narrow"/>
        </w:rPr>
        <w:t>:</w:t>
      </w:r>
    </w:p>
    <w:p w:rsidR="003B42B5" w:rsidRPr="00C218CE" w:rsidRDefault="003B42B5" w:rsidP="00EB1FCF">
      <w:pPr>
        <w:numPr>
          <w:ilvl w:val="0"/>
          <w:numId w:val="18"/>
        </w:numPr>
        <w:ind w:start="62.25pt"/>
        <w:rPr>
          <w:rFonts w:ascii="Arial Narrow" w:hAnsi="Arial Narrow" w:cs="Segoe UI"/>
        </w:rPr>
      </w:pPr>
      <w:r w:rsidRPr="00C218CE">
        <w:rPr>
          <w:rFonts w:ascii="Arial Narrow" w:hAnsi="Arial Narrow" w:cs="Segoe UI"/>
        </w:rPr>
        <w:t>szóban a lakossági fórumon</w:t>
      </w:r>
    </w:p>
    <w:p w:rsidR="00EB1FCF" w:rsidRPr="005A0404" w:rsidRDefault="003B42B5" w:rsidP="00EB1FCF">
      <w:pPr>
        <w:numPr>
          <w:ilvl w:val="0"/>
          <w:numId w:val="18"/>
        </w:numPr>
        <w:ind w:start="62.25pt"/>
        <w:rPr>
          <w:rFonts w:ascii="Arial Narrow" w:hAnsi="Arial Narrow" w:cs="Segoe UI"/>
        </w:rPr>
      </w:pPr>
      <w:r w:rsidRPr="00C218CE">
        <w:rPr>
          <w:rFonts w:ascii="Arial Narrow" w:hAnsi="Arial Narrow"/>
        </w:rPr>
        <w:t xml:space="preserve">fórumot követően 5 napon belül </w:t>
      </w:r>
      <w:r w:rsidR="00EB1FCF" w:rsidRPr="00C218CE">
        <w:rPr>
          <w:rFonts w:ascii="Arial Narrow" w:hAnsi="Arial Narrow"/>
        </w:rPr>
        <w:t>papíralapon</w:t>
      </w:r>
      <w:r w:rsidRPr="00C218CE">
        <w:rPr>
          <w:rFonts w:ascii="Arial Narrow" w:hAnsi="Arial Narrow"/>
        </w:rPr>
        <w:t xml:space="preserve"> személyesen </w:t>
      </w:r>
      <w:r>
        <w:rPr>
          <w:rFonts w:ascii="Arial Narrow" w:hAnsi="Arial Narrow"/>
        </w:rPr>
        <w:t>vagy</w:t>
      </w:r>
      <w:r w:rsidR="00EB1FCF" w:rsidRPr="005A0404">
        <w:rPr>
          <w:rFonts w:ascii="Arial Narrow" w:hAnsi="Arial Narrow"/>
        </w:rPr>
        <w:t xml:space="preserve"> postai úton </w:t>
      </w:r>
      <w:r>
        <w:rPr>
          <w:rFonts w:ascii="Arial Narrow" w:hAnsi="Arial Narrow"/>
        </w:rPr>
        <w:t>benyújtva</w:t>
      </w:r>
      <w:r w:rsidRPr="005A0404">
        <w:rPr>
          <w:rFonts w:ascii="Arial Narrow" w:hAnsi="Arial Narrow"/>
        </w:rPr>
        <w:t xml:space="preserve"> </w:t>
      </w:r>
      <w:r w:rsidR="00EB1FCF" w:rsidRPr="005A0404">
        <w:rPr>
          <w:rFonts w:ascii="Arial Narrow" w:hAnsi="Arial Narrow"/>
        </w:rPr>
        <w:t>Maglód Város Önkormányzat Polgármesterének címezve (2234 Maglód, Fő utca 12.)</w:t>
      </w:r>
    </w:p>
    <w:p w:rsidR="00EB1FCF" w:rsidRPr="005A0404" w:rsidRDefault="00EB1FCF" w:rsidP="00EB1FCF">
      <w:pPr>
        <w:numPr>
          <w:ilvl w:val="0"/>
          <w:numId w:val="18"/>
        </w:numPr>
        <w:ind w:start="62.25pt"/>
        <w:rPr>
          <w:rFonts w:ascii="Arial Narrow" w:hAnsi="Arial Narrow" w:cs="Segoe UI"/>
        </w:rPr>
      </w:pPr>
      <w:r w:rsidRPr="005A0404">
        <w:rPr>
          <w:rFonts w:ascii="Arial Narrow" w:hAnsi="Arial Narrow"/>
        </w:rPr>
        <w:t xml:space="preserve">elektronikus </w:t>
      </w:r>
      <w:r w:rsidR="003B42B5">
        <w:rPr>
          <w:rFonts w:ascii="Arial Narrow" w:hAnsi="Arial Narrow"/>
        </w:rPr>
        <w:t>formában ügyfélkapun keresztül az E-TÉR felületre feltöltve</w:t>
      </w:r>
      <w:r w:rsidR="002E645C">
        <w:rPr>
          <w:rFonts w:ascii="Arial Narrow" w:hAnsi="Arial Narrow"/>
        </w:rPr>
        <w:t>.</w:t>
      </w:r>
    </w:p>
    <w:p w:rsidR="00EB1FCF" w:rsidRPr="00D803BD" w:rsidRDefault="00EB1FCF" w:rsidP="00EB1FCF">
      <w:pPr>
        <w:jc w:val="both"/>
        <w:rPr>
          <w:rFonts w:ascii="Arial Narrow" w:hAnsi="Arial Narrow"/>
          <w:b/>
          <w:bCs/>
        </w:rPr>
      </w:pPr>
    </w:p>
    <w:p w:rsidR="00B931E3" w:rsidRPr="00F30FAA" w:rsidRDefault="00B931E3" w:rsidP="002A3682">
      <w:pPr>
        <w:spacing w:line="18pt" w:lineRule="auto"/>
        <w:rPr>
          <w:rFonts w:ascii="Arial" w:hAnsi="Arial" w:cs="Arial"/>
          <w:sz w:val="18"/>
          <w:szCs w:val="18"/>
        </w:rPr>
      </w:pPr>
    </w:p>
    <w:p w:rsidR="00F30FAA" w:rsidRPr="00F30FAA" w:rsidRDefault="00681304" w:rsidP="00255485">
      <w:pPr>
        <w:spacing w:line="18pt" w:lineRule="auto"/>
        <w:rPr>
          <w:rFonts w:ascii="Arial" w:hAnsi="Arial" w:cs="Arial"/>
          <w:bCs/>
          <w:sz w:val="22"/>
          <w:szCs w:val="22"/>
        </w:rPr>
      </w:pPr>
      <w:r w:rsidRPr="00F30FAA">
        <w:rPr>
          <w:rFonts w:ascii="Arial" w:hAnsi="Arial" w:cs="Arial"/>
          <w:sz w:val="22"/>
          <w:szCs w:val="22"/>
        </w:rPr>
        <w:t>Maglód,</w:t>
      </w:r>
      <w:r w:rsidR="002A3682" w:rsidRPr="00F30FAA">
        <w:rPr>
          <w:rFonts w:ascii="Arial" w:hAnsi="Arial" w:cs="Arial"/>
          <w:sz w:val="22"/>
          <w:szCs w:val="22"/>
        </w:rPr>
        <w:t xml:space="preserve"> </w:t>
      </w:r>
      <w:r w:rsidR="00716638" w:rsidRPr="00F30FAA">
        <w:rPr>
          <w:rFonts w:ascii="Arial" w:hAnsi="Arial" w:cs="Arial"/>
          <w:sz w:val="22"/>
          <w:szCs w:val="22"/>
        </w:rPr>
        <w:t>20</w:t>
      </w:r>
      <w:r w:rsidR="00475017" w:rsidRPr="00F30FAA">
        <w:rPr>
          <w:rFonts w:ascii="Arial" w:hAnsi="Arial" w:cs="Arial"/>
          <w:sz w:val="22"/>
          <w:szCs w:val="22"/>
        </w:rPr>
        <w:t>2</w:t>
      </w:r>
      <w:r w:rsidR="002E645C">
        <w:rPr>
          <w:rFonts w:ascii="Arial" w:hAnsi="Arial" w:cs="Arial"/>
          <w:sz w:val="22"/>
          <w:szCs w:val="22"/>
        </w:rPr>
        <w:t>4</w:t>
      </w:r>
      <w:r w:rsidR="00716638" w:rsidRPr="00F30FAA">
        <w:rPr>
          <w:rFonts w:ascii="Arial" w:hAnsi="Arial" w:cs="Arial"/>
          <w:sz w:val="22"/>
          <w:szCs w:val="22"/>
        </w:rPr>
        <w:t xml:space="preserve">. </w:t>
      </w:r>
      <w:r w:rsidR="00F30FAA" w:rsidRPr="00F30FAA">
        <w:rPr>
          <w:rFonts w:ascii="Arial" w:hAnsi="Arial" w:cs="Arial"/>
          <w:sz w:val="22"/>
          <w:szCs w:val="22"/>
        </w:rPr>
        <w:t>0</w:t>
      </w:r>
      <w:r w:rsidR="002E645C">
        <w:rPr>
          <w:rFonts w:ascii="Arial" w:hAnsi="Arial" w:cs="Arial"/>
          <w:sz w:val="22"/>
          <w:szCs w:val="22"/>
        </w:rPr>
        <w:t>3</w:t>
      </w:r>
      <w:r w:rsidR="00475017" w:rsidRPr="00F30FAA">
        <w:rPr>
          <w:rFonts w:ascii="Arial" w:hAnsi="Arial" w:cs="Arial"/>
          <w:sz w:val="22"/>
          <w:szCs w:val="22"/>
        </w:rPr>
        <w:t xml:space="preserve">. </w:t>
      </w:r>
      <w:r w:rsidR="00981705">
        <w:rPr>
          <w:rFonts w:ascii="Arial" w:hAnsi="Arial" w:cs="Arial"/>
          <w:sz w:val="22"/>
          <w:szCs w:val="22"/>
        </w:rPr>
        <w:t>08</w:t>
      </w:r>
      <w:r w:rsidR="00475017" w:rsidRPr="00F30FAA">
        <w:rPr>
          <w:rFonts w:ascii="Arial" w:hAnsi="Arial" w:cs="Arial"/>
          <w:sz w:val="22"/>
          <w:szCs w:val="22"/>
        </w:rPr>
        <w:t>.</w:t>
      </w:r>
    </w:p>
    <w:p w:rsidR="00475017" w:rsidRPr="00F30FAA" w:rsidRDefault="00475017" w:rsidP="00F30FAA">
      <w:pPr>
        <w:ind w:firstLine="191.40pt"/>
        <w:jc w:val="both"/>
        <w:rPr>
          <w:rFonts w:ascii="Arial" w:hAnsi="Arial" w:cs="Arial"/>
          <w:bCs/>
          <w:sz w:val="22"/>
          <w:szCs w:val="22"/>
        </w:rPr>
      </w:pPr>
      <w:r w:rsidRPr="00F30FAA">
        <w:rPr>
          <w:rFonts w:ascii="Arial" w:hAnsi="Arial" w:cs="Arial"/>
          <w:bCs/>
          <w:sz w:val="22"/>
          <w:szCs w:val="22"/>
        </w:rPr>
        <w:t>Tisztelettel:</w:t>
      </w:r>
    </w:p>
    <w:p w:rsidR="00F30FAA" w:rsidRPr="00F30FAA" w:rsidRDefault="00475017" w:rsidP="00A12918">
      <w:pPr>
        <w:tabs>
          <w:tab w:val="center" w:pos="340.20pt"/>
        </w:tabs>
        <w:jc w:val="center"/>
        <w:rPr>
          <w:rFonts w:ascii="Arial" w:hAnsi="Arial" w:cs="Arial"/>
          <w:b/>
          <w:sz w:val="22"/>
          <w:szCs w:val="22"/>
        </w:rPr>
      </w:pPr>
      <w:r w:rsidRPr="00F30FAA">
        <w:rPr>
          <w:rFonts w:ascii="Arial" w:hAnsi="Arial" w:cs="Arial"/>
          <w:b/>
          <w:sz w:val="22"/>
          <w:szCs w:val="22"/>
        </w:rPr>
        <w:t xml:space="preserve">                                                                </w:t>
      </w:r>
    </w:p>
    <w:p w:rsidR="00A12918" w:rsidRPr="00F30FAA" w:rsidRDefault="00F30FAA" w:rsidP="00F30FAA">
      <w:pPr>
        <w:tabs>
          <w:tab w:val="start" w:pos="219.75pt"/>
        </w:tabs>
        <w:jc w:val="center"/>
        <w:rPr>
          <w:rFonts w:ascii="Arial" w:hAnsi="Arial" w:cs="Arial"/>
          <w:b/>
          <w:sz w:val="22"/>
          <w:szCs w:val="22"/>
        </w:rPr>
      </w:pPr>
      <w:r w:rsidRPr="00F30FAA">
        <w:rPr>
          <w:rFonts w:ascii="Arial" w:hAnsi="Arial" w:cs="Arial"/>
          <w:b/>
          <w:sz w:val="22"/>
          <w:szCs w:val="22"/>
        </w:rPr>
        <w:tab/>
      </w:r>
      <w:r w:rsidR="00A12918" w:rsidRPr="00F30FAA">
        <w:rPr>
          <w:rFonts w:ascii="Arial" w:hAnsi="Arial" w:cs="Arial"/>
          <w:b/>
          <w:sz w:val="22"/>
          <w:szCs w:val="22"/>
        </w:rPr>
        <w:t>Tabányi Pál</w:t>
      </w:r>
    </w:p>
    <w:p w:rsidR="00475017" w:rsidRPr="00F30FAA" w:rsidRDefault="00475017" w:rsidP="00F30FAA">
      <w:pPr>
        <w:spacing w:before="6pt"/>
        <w:ind w:start="212.65pt" w:end="-4.90pt" w:firstLine="35.15pt"/>
        <w:rPr>
          <w:rFonts w:ascii="Arial" w:hAnsi="Arial" w:cs="Arial"/>
        </w:rPr>
      </w:pPr>
      <w:r w:rsidRPr="00F30FAA">
        <w:rPr>
          <w:rFonts w:ascii="Arial" w:hAnsi="Arial" w:cs="Arial"/>
        </w:rPr>
        <w:t>Maglód Város Önkormányzatának</w:t>
      </w:r>
    </w:p>
    <w:p w:rsidR="00475017" w:rsidRPr="00F30FAA" w:rsidRDefault="00475017" w:rsidP="00475017">
      <w:pPr>
        <w:ind w:start="283.50pt" w:end="-4.80pt" w:firstLine="21.30pt"/>
        <w:rPr>
          <w:rFonts w:ascii="Arial" w:hAnsi="Arial" w:cs="Arial"/>
        </w:rPr>
      </w:pPr>
      <w:r w:rsidRPr="00F30FAA">
        <w:rPr>
          <w:rFonts w:ascii="Arial" w:hAnsi="Arial" w:cs="Arial"/>
        </w:rPr>
        <w:t>Polgármestere</w:t>
      </w:r>
    </w:p>
    <w:p w:rsidR="00716638" w:rsidRPr="00F30FAA" w:rsidRDefault="00716638" w:rsidP="00A12918">
      <w:pPr>
        <w:tabs>
          <w:tab w:val="center" w:pos="340.20pt"/>
        </w:tabs>
        <w:jc w:val="center"/>
        <w:rPr>
          <w:rFonts w:ascii="Arial" w:hAnsi="Arial" w:cs="Arial"/>
          <w:sz w:val="22"/>
          <w:szCs w:val="22"/>
        </w:rPr>
      </w:pPr>
    </w:p>
    <w:p w:rsidR="00475017" w:rsidRPr="00F30FAA" w:rsidRDefault="00475017" w:rsidP="00475017">
      <w:pPr>
        <w:pStyle w:val="Szvegtrzs"/>
        <w:rPr>
          <w:rFonts w:ascii="Arial" w:hAnsi="Arial" w:cs="Arial"/>
          <w:u w:val="single"/>
        </w:rPr>
      </w:pPr>
      <w:r w:rsidRPr="00F30FAA">
        <w:rPr>
          <w:rFonts w:ascii="Arial" w:hAnsi="Arial" w:cs="Arial"/>
          <w:u w:val="single"/>
        </w:rPr>
        <w:t xml:space="preserve">Melléklet: </w:t>
      </w:r>
    </w:p>
    <w:p w:rsidR="00475017" w:rsidRPr="00F30FAA" w:rsidRDefault="00F30FAA" w:rsidP="00100F63">
      <w:pPr>
        <w:tabs>
          <w:tab w:val="center" w:pos="340.20pt"/>
        </w:tabs>
        <w:rPr>
          <w:rFonts w:ascii="Arial" w:hAnsi="Arial" w:cs="Arial"/>
          <w:sz w:val="22"/>
          <w:szCs w:val="22"/>
        </w:rPr>
      </w:pPr>
      <w:r w:rsidRPr="00F30FAA">
        <w:rPr>
          <w:rFonts w:ascii="Arial" w:hAnsi="Arial" w:cs="Arial"/>
        </w:rPr>
        <w:t>Véleményezési tervdokumentáció</w:t>
      </w:r>
    </w:p>
    <w:sectPr w:rsidR="00475017" w:rsidRPr="00F30FAA" w:rsidSect="00F367AC">
      <w:headerReference w:type="even" r:id="rId10"/>
      <w:footerReference w:type="even" r:id="rId11"/>
      <w:footerReference w:type="default" r:id="rId12"/>
      <w:pgSz w:w="595.30pt" w:h="841.90pt"/>
      <w:pgMar w:top="48.20pt" w:right="68.05pt" w:bottom="48.20pt" w:left="85.05pt" w:header="35.45pt" w:footer="35.45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:rsidR="00697D2F" w:rsidRDefault="00697D2F">
      <w:r>
        <w:separator/>
      </w:r>
    </w:p>
  </w:endnote>
  <w:endnote w:type="continuationSeparator" w:id="0">
    <w:p w:rsidR="00697D2F" w:rsidRDefault="0069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characterSet="windows-125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:rsidR="00681304" w:rsidRDefault="00681304">
    <w:pPr>
      <w:pStyle w:val="llb"/>
      <w:framePr w:wrap="around" w:vAnchor="text" w:hAnchor="margin" w:xAlign="center" w:y="0.05pt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81304" w:rsidRDefault="00681304">
    <w:pPr>
      <w:pStyle w:val="llb"/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tbl>
    <w:tblPr>
      <w:tblW w:w="0pt" w:type="dxa"/>
      <w:tblLook w:firstRow="1" w:lastRow="1" w:firstColumn="1" w:lastColumn="1" w:noHBand="0" w:noVBand="0"/>
    </w:tblPr>
    <w:tblGrid>
      <w:gridCol w:w="4411"/>
      <w:gridCol w:w="4433"/>
    </w:tblGrid>
    <w:tr w:rsidR="00CA0364" w:rsidRPr="00BF2435" w:rsidTr="00BF2435">
      <w:tc>
        <w:tcPr>
          <w:tcW w:w="224.60pt" w:type="dxa"/>
          <w:tcBorders>
            <w:top w:val="single" w:sz="4" w:space="0" w:color="auto"/>
          </w:tcBorders>
          <w:shd w:val="clear" w:color="auto" w:fill="auto"/>
        </w:tcPr>
        <w:p w:rsidR="00CA0364" w:rsidRPr="00BF2435" w:rsidRDefault="00CA0364" w:rsidP="00BF2435">
          <w:pPr>
            <w:pStyle w:val="llb"/>
            <w:ind w:end="18p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24.60pt" w:type="dxa"/>
          <w:tcBorders>
            <w:top w:val="single" w:sz="4" w:space="0" w:color="auto"/>
          </w:tcBorders>
          <w:shd w:val="clear" w:color="auto" w:fill="auto"/>
        </w:tcPr>
        <w:p w:rsidR="00CA0364" w:rsidRPr="00BF2435" w:rsidRDefault="00CA0364" w:rsidP="00BF2435">
          <w:pPr>
            <w:pStyle w:val="llb"/>
            <w:ind w:end="18pt"/>
            <w:jc w:val="end"/>
            <w:rPr>
              <w:rFonts w:ascii="Arial" w:hAnsi="Arial" w:cs="Arial"/>
              <w:sz w:val="18"/>
              <w:szCs w:val="18"/>
            </w:rPr>
          </w:pPr>
          <w:r w:rsidRPr="00BF2435">
            <w:rPr>
              <w:rFonts w:ascii="Arial" w:hAnsi="Arial" w:cs="Arial"/>
              <w:sz w:val="18"/>
              <w:szCs w:val="18"/>
            </w:rPr>
            <w:fldChar w:fldCharType="begin"/>
          </w:r>
          <w:r w:rsidRPr="00BF2435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BF2435">
            <w:rPr>
              <w:rFonts w:ascii="Arial" w:hAnsi="Arial" w:cs="Arial"/>
              <w:sz w:val="18"/>
              <w:szCs w:val="18"/>
            </w:rPr>
            <w:fldChar w:fldCharType="separate"/>
          </w:r>
          <w:r w:rsidR="008B2F7F" w:rsidRPr="00BF2435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F2435">
            <w:rPr>
              <w:rFonts w:ascii="Arial" w:hAnsi="Arial" w:cs="Arial"/>
              <w:sz w:val="18"/>
              <w:szCs w:val="18"/>
            </w:rPr>
            <w:fldChar w:fldCharType="end"/>
          </w:r>
          <w:r w:rsidRPr="00BF2435">
            <w:rPr>
              <w:rFonts w:ascii="Arial" w:hAnsi="Arial" w:cs="Arial"/>
              <w:sz w:val="18"/>
              <w:szCs w:val="18"/>
            </w:rPr>
            <w:t xml:space="preserve">. oldal, összesen: </w:t>
          </w:r>
          <w:r w:rsidRPr="00BF2435">
            <w:rPr>
              <w:rFonts w:ascii="Arial" w:hAnsi="Arial" w:cs="Arial"/>
              <w:sz w:val="18"/>
              <w:szCs w:val="18"/>
            </w:rPr>
            <w:fldChar w:fldCharType="begin"/>
          </w:r>
          <w:r w:rsidRPr="00BF2435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BF2435">
            <w:rPr>
              <w:rFonts w:ascii="Arial" w:hAnsi="Arial" w:cs="Arial"/>
              <w:sz w:val="18"/>
              <w:szCs w:val="18"/>
            </w:rPr>
            <w:fldChar w:fldCharType="separate"/>
          </w:r>
          <w:r w:rsidR="00684C77" w:rsidRPr="00BF2435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F2435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</w:tbl>
  <w:p w:rsidR="00681304" w:rsidRDefault="00681304">
    <w:pPr>
      <w:pStyle w:val="llb"/>
      <w:ind w:end="18pt"/>
      <w:jc w:val="center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:rsidR="00697D2F" w:rsidRDefault="00697D2F">
      <w:r>
        <w:separator/>
      </w:r>
    </w:p>
  </w:footnote>
  <w:footnote w:type="continuationSeparator" w:id="0">
    <w:p w:rsidR="00697D2F" w:rsidRDefault="00697D2F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p w:rsidR="00681304" w:rsidRDefault="00681304">
    <w:pPr>
      <w:pStyle w:val="lfej"/>
      <w:framePr w:wrap="around" w:vAnchor="text" w:hAnchor="margin" w:xAlign="center" w:y="0.05pt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81304" w:rsidRDefault="00681304">
    <w:pPr>
      <w:pStyle w:val="lfej"/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abstractNum w:abstractNumId="0" w15:restartNumberingAfterBreak="0">
    <w:nsid w:val="FFFFFF83"/>
    <w:multiLevelType w:val="singleLevel"/>
    <w:tmpl w:val="7AEAF486"/>
    <w:lvl w:ilvl="0">
      <w:start w:val="1"/>
      <w:numFmt w:val="bullet"/>
      <w:pStyle w:val="Felsorols2"/>
      <w:lvlText w:val=""/>
      <w:lvlJc w:val="start"/>
      <w:pPr>
        <w:tabs>
          <w:tab w:val="num" w:pos="32.15pt"/>
        </w:tabs>
        <w:ind w:start="32.15pt" w:hanging="18pt"/>
      </w:pPr>
      <w:rPr>
        <w:rFonts w:ascii="Symbol" w:hAnsi="Symbol" w:hint="default"/>
      </w:rPr>
    </w:lvl>
  </w:abstractNum>
  <w:abstractNum w:abstractNumId="1" w15:restartNumberingAfterBreak="0">
    <w:nsid w:val="036A321C"/>
    <w:multiLevelType w:val="singleLevel"/>
    <w:tmpl w:val="3B6C15AC"/>
    <w:lvl w:ilvl="0">
      <w:start w:val="1"/>
      <w:numFmt w:val="decimal"/>
      <w:lvlText w:val="%1."/>
      <w:lvlJc w:val="start"/>
      <w:pPr>
        <w:ind w:start="56.70pt" w:hanging="14.15pt"/>
      </w:pPr>
    </w:lvl>
  </w:abstractNum>
  <w:abstractNum w:abstractNumId="2" w15:restartNumberingAfterBreak="0">
    <w:nsid w:val="0CF95F03"/>
    <w:multiLevelType w:val="singleLevel"/>
    <w:tmpl w:val="040E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3" w15:restartNumberingAfterBreak="0">
    <w:nsid w:val="1370713F"/>
    <w:multiLevelType w:val="hybridMultilevel"/>
    <w:tmpl w:val="891A1D10"/>
    <w:lvl w:ilvl="0" w:tplc="040E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D463A8E"/>
    <w:multiLevelType w:val="hybridMultilevel"/>
    <w:tmpl w:val="39942D62"/>
    <w:lvl w:ilvl="0" w:tplc="FF8C266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</w:lvl>
    <w:lvl w:ilvl="1" w:tplc="A3B4CDE0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BD2E03FE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63A670C2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64428E86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231AFDAE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BBE02D3E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FF421804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D9D8B0A4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5" w15:restartNumberingAfterBreak="0">
    <w:nsid w:val="2838376D"/>
    <w:multiLevelType w:val="hybridMultilevel"/>
    <w:tmpl w:val="F9DE45CE"/>
    <w:lvl w:ilvl="0" w:tplc="D15EB392">
      <w:start w:val="1"/>
      <w:numFmt w:val="decimal"/>
      <w:lvlText w:val="%1."/>
      <w:lvlJc w:val="start"/>
      <w:pPr>
        <w:tabs>
          <w:tab w:val="num" w:pos="18pt"/>
        </w:tabs>
        <w:ind w:start="0pt" w:firstLine="0pt"/>
      </w:pPr>
      <w:rPr>
        <w:rFonts w:hint="default"/>
      </w:rPr>
    </w:lvl>
    <w:lvl w:ilvl="1" w:tplc="679E6F32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7200F05E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F0069992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13B2F108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757A2726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6994E6FC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E20EDD4A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21088F6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6" w15:restartNumberingAfterBreak="0">
    <w:nsid w:val="29EC0A5C"/>
    <w:multiLevelType w:val="singleLevel"/>
    <w:tmpl w:val="040E0001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7" w15:restartNumberingAfterBreak="0">
    <w:nsid w:val="33C54F63"/>
    <w:multiLevelType w:val="multilevel"/>
    <w:tmpl w:val="9982A034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8" w15:restartNumberingAfterBreak="0">
    <w:nsid w:val="3D9702BE"/>
    <w:multiLevelType w:val="singleLevel"/>
    <w:tmpl w:val="A14A0ACE"/>
    <w:lvl w:ilvl="0">
      <w:start w:val="1"/>
      <w:numFmt w:val="decimal"/>
      <w:lvlText w:val="%1)"/>
      <w:lvlJc w:val="start"/>
      <w:pPr>
        <w:ind w:start="14.15pt" w:hanging="14.15pt"/>
      </w:pPr>
    </w:lvl>
  </w:abstractNum>
  <w:abstractNum w:abstractNumId="9" w15:restartNumberingAfterBreak="0">
    <w:nsid w:val="48C60C30"/>
    <w:multiLevelType w:val="hybridMultilevel"/>
    <w:tmpl w:val="D36C6320"/>
    <w:lvl w:ilvl="0" w:tplc="BA8070AC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E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E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E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E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E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E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E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E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0" w15:restartNumberingAfterBreak="0">
    <w:nsid w:val="4C354F04"/>
    <w:multiLevelType w:val="singleLevel"/>
    <w:tmpl w:val="040E0005"/>
    <w:lvl w:ilvl="0">
      <w:start w:val="1"/>
      <w:numFmt w:val="bullet"/>
      <w:lvlText w:val=""/>
      <w:lvlJc w:val="start"/>
      <w:pPr>
        <w:tabs>
          <w:tab w:val="num" w:pos="18pt"/>
        </w:tabs>
        <w:ind w:start="18pt" w:hanging="18pt"/>
      </w:pPr>
      <w:rPr>
        <w:rFonts w:ascii="Wingdings" w:hAnsi="Wingdings" w:hint="default"/>
      </w:rPr>
    </w:lvl>
  </w:abstractNum>
  <w:abstractNum w:abstractNumId="11" w15:restartNumberingAfterBreak="0">
    <w:nsid w:val="4C5D6306"/>
    <w:multiLevelType w:val="multilevel"/>
    <w:tmpl w:val="5DD4254A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12" w15:restartNumberingAfterBreak="0">
    <w:nsid w:val="4E4E39C5"/>
    <w:multiLevelType w:val="hybridMultilevel"/>
    <w:tmpl w:val="02D86028"/>
    <w:lvl w:ilvl="0" w:tplc="040E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</w:lvl>
    <w:lvl w:ilvl="1" w:tplc="040E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E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E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E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E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E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E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E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3" w15:restartNumberingAfterBreak="0">
    <w:nsid w:val="54FA3122"/>
    <w:multiLevelType w:val="singleLevel"/>
    <w:tmpl w:val="57EEA642"/>
    <w:lvl w:ilvl="0">
      <w:start w:val="1"/>
      <w:numFmt w:val="decimal"/>
      <w:lvlText w:val="%1."/>
      <w:lvlJc w:val="start"/>
      <w:pPr>
        <w:ind w:start="14.15pt" w:hanging="14.15pt"/>
      </w:pPr>
    </w:lvl>
  </w:abstractNum>
  <w:abstractNum w:abstractNumId="14" w15:restartNumberingAfterBreak="0">
    <w:nsid w:val="64044BE0"/>
    <w:multiLevelType w:val="hybridMultilevel"/>
    <w:tmpl w:val="2438FBA0"/>
    <w:lvl w:ilvl="0" w:tplc="040E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</w:lvl>
    <w:lvl w:ilvl="1" w:tplc="040E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E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E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E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E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E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E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E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5" w15:restartNumberingAfterBreak="0">
    <w:nsid w:val="65565204"/>
    <w:multiLevelType w:val="singleLevel"/>
    <w:tmpl w:val="040E000F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start"/>
        <w:pPr>
          <w:ind w:start="56.70pt" w:hanging="14.15pt"/>
        </w:pPr>
      </w:lvl>
    </w:lvlOverride>
  </w:num>
  <w:num w:numId="4">
    <w:abstractNumId w:val="13"/>
  </w:num>
  <w:num w:numId="5">
    <w:abstractNumId w:val="13"/>
    <w:lvlOverride w:ilvl="0">
      <w:lvl w:ilvl="0">
        <w:start w:val="1"/>
        <w:numFmt w:val="decimal"/>
        <w:lvlText w:val="%1."/>
        <w:lvlJc w:val="start"/>
        <w:pPr>
          <w:ind w:start="14.15pt" w:hanging="14.15pt"/>
        </w:pPr>
      </w:lvl>
    </w:lvlOverride>
  </w:num>
  <w:num w:numId="6">
    <w:abstractNumId w:val="10"/>
  </w:num>
  <w:num w:numId="7">
    <w:abstractNumId w:val="5"/>
  </w:num>
  <w:num w:numId="8">
    <w:abstractNumId w:val="4"/>
  </w:num>
  <w:num w:numId="9">
    <w:abstractNumId w:val="8"/>
  </w:num>
  <w:num w:numId="10">
    <w:abstractNumId w:val="15"/>
  </w:num>
  <w:num w:numId="11">
    <w:abstractNumId w:val="6"/>
  </w:num>
  <w:num w:numId="12">
    <w:abstractNumId w:val="2"/>
  </w:num>
  <w:num w:numId="13">
    <w:abstractNumId w:val="9"/>
  </w:num>
  <w:num w:numId="14">
    <w:abstractNumId w:val="12"/>
  </w:num>
  <w:num w:numId="15">
    <w:abstractNumId w:val="14"/>
  </w:num>
  <w:num w:numId="16">
    <w:abstractNumId w:val="3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%"/>
  <w:embedSystemFonts/>
  <w:proofState w:spelling="clean" w:grammar="clean"/>
  <w:attachedTemplate r:id="rId1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82"/>
    <w:rsid w:val="0000560A"/>
    <w:rsid w:val="000220A1"/>
    <w:rsid w:val="0003073C"/>
    <w:rsid w:val="000431C8"/>
    <w:rsid w:val="00053511"/>
    <w:rsid w:val="000538C9"/>
    <w:rsid w:val="000625B0"/>
    <w:rsid w:val="000631A3"/>
    <w:rsid w:val="000D0A94"/>
    <w:rsid w:val="000F6CFA"/>
    <w:rsid w:val="00100F63"/>
    <w:rsid w:val="001209E8"/>
    <w:rsid w:val="00156325"/>
    <w:rsid w:val="00185B94"/>
    <w:rsid w:val="001A2369"/>
    <w:rsid w:val="001A72C2"/>
    <w:rsid w:val="001D3C55"/>
    <w:rsid w:val="001E475B"/>
    <w:rsid w:val="001E6C35"/>
    <w:rsid w:val="001F0EF9"/>
    <w:rsid w:val="00204701"/>
    <w:rsid w:val="00243330"/>
    <w:rsid w:val="00254429"/>
    <w:rsid w:val="00255485"/>
    <w:rsid w:val="00270E6F"/>
    <w:rsid w:val="002A0F6C"/>
    <w:rsid w:val="002A3682"/>
    <w:rsid w:val="002A44F7"/>
    <w:rsid w:val="002A4BE2"/>
    <w:rsid w:val="002A73CD"/>
    <w:rsid w:val="002B16DA"/>
    <w:rsid w:val="002C2C6A"/>
    <w:rsid w:val="002C3700"/>
    <w:rsid w:val="002E4CBC"/>
    <w:rsid w:val="002E645C"/>
    <w:rsid w:val="00302021"/>
    <w:rsid w:val="003028B2"/>
    <w:rsid w:val="00320B22"/>
    <w:rsid w:val="00321058"/>
    <w:rsid w:val="00331C6F"/>
    <w:rsid w:val="003327B4"/>
    <w:rsid w:val="00334BFF"/>
    <w:rsid w:val="003543D5"/>
    <w:rsid w:val="00356BCA"/>
    <w:rsid w:val="0037146A"/>
    <w:rsid w:val="003850A7"/>
    <w:rsid w:val="00392B47"/>
    <w:rsid w:val="003A5408"/>
    <w:rsid w:val="003B42B5"/>
    <w:rsid w:val="003D1092"/>
    <w:rsid w:val="003D46D9"/>
    <w:rsid w:val="003D4CE3"/>
    <w:rsid w:val="003D696A"/>
    <w:rsid w:val="0042108F"/>
    <w:rsid w:val="00446106"/>
    <w:rsid w:val="004715F4"/>
    <w:rsid w:val="00475017"/>
    <w:rsid w:val="00491829"/>
    <w:rsid w:val="004B058D"/>
    <w:rsid w:val="004B28E8"/>
    <w:rsid w:val="004B3CDD"/>
    <w:rsid w:val="004E57F3"/>
    <w:rsid w:val="004F5163"/>
    <w:rsid w:val="004F7764"/>
    <w:rsid w:val="00503567"/>
    <w:rsid w:val="00505368"/>
    <w:rsid w:val="00520921"/>
    <w:rsid w:val="00530C16"/>
    <w:rsid w:val="00577D37"/>
    <w:rsid w:val="005807E2"/>
    <w:rsid w:val="00594DE2"/>
    <w:rsid w:val="005D2CB9"/>
    <w:rsid w:val="005E6204"/>
    <w:rsid w:val="005F1E26"/>
    <w:rsid w:val="0060036A"/>
    <w:rsid w:val="006145D4"/>
    <w:rsid w:val="00625ACF"/>
    <w:rsid w:val="00632D6C"/>
    <w:rsid w:val="00650103"/>
    <w:rsid w:val="006605D3"/>
    <w:rsid w:val="0066505A"/>
    <w:rsid w:val="00681304"/>
    <w:rsid w:val="00684C77"/>
    <w:rsid w:val="006851C7"/>
    <w:rsid w:val="00692766"/>
    <w:rsid w:val="0069395E"/>
    <w:rsid w:val="00697D2F"/>
    <w:rsid w:val="006A7ABC"/>
    <w:rsid w:val="006F242C"/>
    <w:rsid w:val="006F568F"/>
    <w:rsid w:val="00703525"/>
    <w:rsid w:val="00710D2B"/>
    <w:rsid w:val="00714EC1"/>
    <w:rsid w:val="00716638"/>
    <w:rsid w:val="007200AF"/>
    <w:rsid w:val="0074499C"/>
    <w:rsid w:val="00756C45"/>
    <w:rsid w:val="007652D3"/>
    <w:rsid w:val="00767243"/>
    <w:rsid w:val="0077236C"/>
    <w:rsid w:val="007834E4"/>
    <w:rsid w:val="007854A9"/>
    <w:rsid w:val="007A43A6"/>
    <w:rsid w:val="007B3CC6"/>
    <w:rsid w:val="007C0FD8"/>
    <w:rsid w:val="007D42BE"/>
    <w:rsid w:val="007E1DD7"/>
    <w:rsid w:val="007E7B8B"/>
    <w:rsid w:val="007F4B33"/>
    <w:rsid w:val="008234ED"/>
    <w:rsid w:val="00856E06"/>
    <w:rsid w:val="0086183B"/>
    <w:rsid w:val="00867920"/>
    <w:rsid w:val="008A09D8"/>
    <w:rsid w:val="008A76BC"/>
    <w:rsid w:val="008B036B"/>
    <w:rsid w:val="008B2F7F"/>
    <w:rsid w:val="008D13A3"/>
    <w:rsid w:val="008D60CE"/>
    <w:rsid w:val="008F574D"/>
    <w:rsid w:val="00981705"/>
    <w:rsid w:val="009A2DE5"/>
    <w:rsid w:val="009B37A6"/>
    <w:rsid w:val="009B4732"/>
    <w:rsid w:val="009B7E1A"/>
    <w:rsid w:val="009C4660"/>
    <w:rsid w:val="009E3E37"/>
    <w:rsid w:val="009F4AE7"/>
    <w:rsid w:val="00A12918"/>
    <w:rsid w:val="00A1369C"/>
    <w:rsid w:val="00A25B62"/>
    <w:rsid w:val="00A3555D"/>
    <w:rsid w:val="00A536DB"/>
    <w:rsid w:val="00A71E9B"/>
    <w:rsid w:val="00AA7742"/>
    <w:rsid w:val="00AB4B24"/>
    <w:rsid w:val="00AC54A2"/>
    <w:rsid w:val="00AE2C3E"/>
    <w:rsid w:val="00AF1DB0"/>
    <w:rsid w:val="00AF7C59"/>
    <w:rsid w:val="00B137FE"/>
    <w:rsid w:val="00B21CF8"/>
    <w:rsid w:val="00B2454E"/>
    <w:rsid w:val="00B26C1F"/>
    <w:rsid w:val="00B3434B"/>
    <w:rsid w:val="00B4572E"/>
    <w:rsid w:val="00B611F5"/>
    <w:rsid w:val="00B64F73"/>
    <w:rsid w:val="00B92D51"/>
    <w:rsid w:val="00B931E3"/>
    <w:rsid w:val="00B93C23"/>
    <w:rsid w:val="00BB0A28"/>
    <w:rsid w:val="00BB6CB8"/>
    <w:rsid w:val="00BC2744"/>
    <w:rsid w:val="00BC4462"/>
    <w:rsid w:val="00BE6DB7"/>
    <w:rsid w:val="00BF2435"/>
    <w:rsid w:val="00C17F2F"/>
    <w:rsid w:val="00C218CE"/>
    <w:rsid w:val="00C44503"/>
    <w:rsid w:val="00C56490"/>
    <w:rsid w:val="00C769FE"/>
    <w:rsid w:val="00CA0364"/>
    <w:rsid w:val="00CA380F"/>
    <w:rsid w:val="00CA6D60"/>
    <w:rsid w:val="00CD144A"/>
    <w:rsid w:val="00CD692B"/>
    <w:rsid w:val="00CE0B12"/>
    <w:rsid w:val="00CE14E7"/>
    <w:rsid w:val="00CE3E4B"/>
    <w:rsid w:val="00CF3C8E"/>
    <w:rsid w:val="00D027C6"/>
    <w:rsid w:val="00D10619"/>
    <w:rsid w:val="00D11CC2"/>
    <w:rsid w:val="00D20FC3"/>
    <w:rsid w:val="00D2491F"/>
    <w:rsid w:val="00D254A3"/>
    <w:rsid w:val="00D31CC3"/>
    <w:rsid w:val="00D45599"/>
    <w:rsid w:val="00D5498C"/>
    <w:rsid w:val="00D64FE3"/>
    <w:rsid w:val="00D9113E"/>
    <w:rsid w:val="00DA0F46"/>
    <w:rsid w:val="00DA6027"/>
    <w:rsid w:val="00DB61AC"/>
    <w:rsid w:val="00DC4BC1"/>
    <w:rsid w:val="00DC5BD4"/>
    <w:rsid w:val="00DD39CE"/>
    <w:rsid w:val="00DD460B"/>
    <w:rsid w:val="00DF0D8B"/>
    <w:rsid w:val="00E03AE1"/>
    <w:rsid w:val="00E47745"/>
    <w:rsid w:val="00E5195A"/>
    <w:rsid w:val="00E51995"/>
    <w:rsid w:val="00EA0503"/>
    <w:rsid w:val="00EB1FCF"/>
    <w:rsid w:val="00EE4D78"/>
    <w:rsid w:val="00EE660E"/>
    <w:rsid w:val="00EE7229"/>
    <w:rsid w:val="00EF7F60"/>
    <w:rsid w:val="00F07468"/>
    <w:rsid w:val="00F14584"/>
    <w:rsid w:val="00F30FAA"/>
    <w:rsid w:val="00F367AC"/>
    <w:rsid w:val="00F73665"/>
    <w:rsid w:val="00F74A2D"/>
    <w:rsid w:val="00F86F89"/>
    <w:rsid w:val="00FA3180"/>
    <w:rsid w:val="00FB2046"/>
    <w:rsid w:val="00FB32B3"/>
    <w:rsid w:val="00FB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7B0A4AB7"/>
  <w15:chartTrackingRefBased/>
  <w15:docId w15:val="{9DFF890D-FE1A-4DAA-A4F8-275D7EB21E0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smallCaps/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 w:val="28"/>
    </w:rPr>
  </w:style>
  <w:style w:type="paragraph" w:styleId="Cmsor3">
    <w:name w:val="heading 3"/>
    <w:basedOn w:val="Norml"/>
    <w:next w:val="Norml"/>
    <w:qFormat/>
    <w:pPr>
      <w:keepNext/>
      <w:pBdr>
        <w:bottom w:val="single" w:sz="4" w:space="1" w:color="auto"/>
      </w:pBdr>
      <w:outlineLvl w:val="2"/>
    </w:pPr>
    <w:rPr>
      <w:b/>
      <w:smallCaps/>
      <w:sz w:val="24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smallCaps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sorols2">
    <w:name w:val="List Bullet 2"/>
    <w:basedOn w:val="Norml"/>
    <w:autoRedefine/>
    <w:pPr>
      <w:numPr>
        <w:numId w:val="1"/>
      </w:numPr>
    </w:pPr>
  </w:style>
  <w:style w:type="paragraph" w:styleId="Lista">
    <w:name w:val="List"/>
    <w:basedOn w:val="Norml"/>
    <w:pPr>
      <w:ind w:start="14.15pt" w:hanging="14.15pt"/>
    </w:pPr>
  </w:style>
  <w:style w:type="paragraph" w:styleId="Listafolytatsa">
    <w:name w:val="List Continue"/>
    <w:basedOn w:val="Norml"/>
    <w:pPr>
      <w:spacing w:after="6pt"/>
      <w:ind w:start="14.15pt"/>
    </w:pPr>
  </w:style>
  <w:style w:type="paragraph" w:styleId="Szvegtrzs">
    <w:name w:val="Body Text"/>
    <w:basedOn w:val="Norml"/>
    <w:pPr>
      <w:spacing w:after="6pt"/>
    </w:pPr>
  </w:style>
  <w:style w:type="paragraph" w:styleId="Normlbehzs">
    <w:name w:val="Normal Indent"/>
    <w:basedOn w:val="Norml"/>
    <w:pPr>
      <w:ind w:start="35.40pt"/>
    </w:pPr>
  </w:style>
  <w:style w:type="paragraph" w:customStyle="1" w:styleId="Feladcme-rvid">
    <w:name w:val="Feladó címe - rövid"/>
    <w:basedOn w:val="Norml"/>
  </w:style>
  <w:style w:type="character" w:styleId="Oldalszm">
    <w:name w:val="page number"/>
    <w:basedOn w:val="Bekezdsalapbettpusa"/>
  </w:style>
  <w:style w:type="paragraph" w:styleId="lfej">
    <w:name w:val="header"/>
    <w:basedOn w:val="Norml"/>
    <w:pPr>
      <w:tabs>
        <w:tab w:val="center" w:pos="240.95pt"/>
        <w:tab w:val="end" w:pos="453.55pt"/>
      </w:tabs>
    </w:pPr>
  </w:style>
  <w:style w:type="paragraph" w:styleId="llb">
    <w:name w:val="footer"/>
    <w:basedOn w:val="Norml"/>
    <w:pPr>
      <w:tabs>
        <w:tab w:val="center" w:pos="240.95pt"/>
        <w:tab w:val="end" w:pos="453.55pt"/>
      </w:tabs>
    </w:pPr>
  </w:style>
  <w:style w:type="paragraph" w:styleId="Cm">
    <w:name w:val="Title"/>
    <w:basedOn w:val="Norml"/>
    <w:qFormat/>
    <w:pPr>
      <w:spacing w:before="12pt" w:after="3pt"/>
      <w:jc w:val="center"/>
      <w:outlineLvl w:val="0"/>
    </w:pPr>
    <w:rPr>
      <w:rFonts w:ascii="Arial" w:hAnsi="Arial"/>
      <w:b/>
      <w:kern w:val="28"/>
      <w:sz w:val="32"/>
    </w:rPr>
  </w:style>
  <w:style w:type="paragraph" w:styleId="Alcm">
    <w:name w:val="Subtitle"/>
    <w:basedOn w:val="Norml"/>
    <w:qFormat/>
    <w:pPr>
      <w:spacing w:after="3pt"/>
      <w:jc w:val="center"/>
      <w:outlineLvl w:val="1"/>
    </w:pPr>
    <w:rPr>
      <w:rFonts w:ascii="Arial" w:hAnsi="Arial"/>
      <w:sz w:val="24"/>
    </w:rPr>
  </w:style>
  <w:style w:type="paragraph" w:styleId="Szvegtrzs2">
    <w:name w:val="Body Text 2"/>
    <w:basedOn w:val="Norml"/>
    <w:pPr>
      <w:autoSpaceDE w:val="0"/>
      <w:autoSpaceDN w:val="0"/>
      <w:adjustRightInd w:val="0"/>
      <w:spacing w:before="12pt" w:after="12pt"/>
      <w:jc w:val="both"/>
    </w:pPr>
    <w:rPr>
      <w:sz w:val="24"/>
    </w:rPr>
  </w:style>
  <w:style w:type="paragraph" w:styleId="Szvegtrzsbehzssal">
    <w:name w:val="Body Text Indent"/>
    <w:basedOn w:val="Norml"/>
    <w:pPr>
      <w:autoSpaceDE w:val="0"/>
      <w:autoSpaceDN w:val="0"/>
      <w:adjustRightInd w:val="0"/>
      <w:spacing w:before="12pt" w:after="12pt"/>
      <w:ind w:firstLine="35.40pt"/>
      <w:jc w:val="both"/>
    </w:pPr>
    <w:rPr>
      <w:bCs/>
      <w:sz w:val="24"/>
    </w:rPr>
  </w:style>
  <w:style w:type="table" w:styleId="Rcsostblzat">
    <w:name w:val="Table Grid"/>
    <w:basedOn w:val="Normltblzat"/>
    <w:rsid w:val="00CE0B12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75017"/>
    <w:pPr>
      <w:ind w:start="36pt"/>
      <w:contextualSpacing/>
    </w:pPr>
    <w:rPr>
      <w:sz w:val="24"/>
      <w:szCs w:val="24"/>
    </w:rPr>
  </w:style>
  <w:style w:type="character" w:styleId="Hiperhivatkozs">
    <w:name w:val="Hyperlink"/>
    <w:uiPriority w:val="99"/>
    <w:unhideWhenUsed/>
    <w:rsid w:val="00D10619"/>
    <w:rPr>
      <w:color w:val="0563C1"/>
      <w:u w:val="single"/>
    </w:rPr>
  </w:style>
  <w:style w:type="paragraph" w:styleId="Buborkszveg">
    <w:name w:val="Balloon Text"/>
    <w:basedOn w:val="Norml"/>
    <w:link w:val="BuborkszvegChar"/>
    <w:rsid w:val="005807E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5807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2.jpeg"/><Relationship Id="rId13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image" Target="media/image1.png"/><Relationship Id="rId12" Type="http://purl.oclc.org/ooxml/officeDocument/relationships/footer" Target="footer2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11" Type="http://purl.oclc.org/ooxml/officeDocument/relationships/footer" Target="footer1.xml"/><Relationship Id="rId5" Type="http://purl.oclc.org/ooxml/officeDocument/relationships/footnotes" Target="footnotes.xml"/><Relationship Id="rId10" Type="http://purl.oclc.org/ooxml/officeDocument/relationships/header" Target="header1.xml"/><Relationship Id="rId4" Type="http://purl.oclc.org/ooxml/officeDocument/relationships/webSettings" Target="webSettings.xml"/><Relationship Id="rId9" Type="http://purl.oclc.org/ooxml/officeDocument/relationships/hyperlink" Target="https://net.jogtar.hu/jogszabaly?docid=a2100419.kor" TargetMode="External"/><Relationship Id="rId14" Type="http://purl.oclc.org/ooxml/officeDocument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Program%20Files\Microsoft%20Office\Sablonok\&#201;peng.dot" TargetMode="External"/></Relationships>
</file>

<file path=word/theme/theme1.xml><?xml version="1.0" encoding="utf-8"?>
<a:theme xmlns:a="http://purl.oclc.org/ooxml/drawingml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Épeng.dot</Template>
  <TotalTime>101</TotalTime>
  <Pages>1</Pages>
  <Words>288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                 </vt:lpstr>
    </vt:vector>
  </TitlesOfParts>
  <Company> </Company>
  <LinksUpToDate>false</LinksUpToDate>
  <CharactersWithSpaces>2272</CharactersWithSpaces>
  <SharedDoc>false</SharedDoc>
  <HLinks>
    <vt:vector size="6" baseType="variant">
      <vt:variant>
        <vt:i4>131088</vt:i4>
      </vt:variant>
      <vt:variant>
        <vt:i4>0</vt:i4>
      </vt:variant>
      <vt:variant>
        <vt:i4>0</vt:i4>
      </vt:variant>
      <vt:variant>
        <vt:i4>5</vt:i4>
      </vt:variant>
      <vt:variant>
        <vt:lpwstr>https://net.jogtar.hu/jogszabaly?docid=a2100419.kor</vt:lpwstr>
      </vt:variant>
      <vt:variant>
        <vt:lpwstr>lbj0id9d22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</dc:title>
  <dc:subject/>
  <dc:creator>PMH</dc:creator>
  <cp:keywords/>
  <cp:lastModifiedBy>Palótásné Tóth Orsolya</cp:lastModifiedBy>
  <cp:revision>3</cp:revision>
  <cp:lastPrinted>2024-03-06T13:33:00Z</cp:lastPrinted>
  <dcterms:created xsi:type="dcterms:W3CDTF">2024-03-06T13:14:00Z</dcterms:created>
  <dcterms:modified xsi:type="dcterms:W3CDTF">2024-03-06T16:24:00Z</dcterms:modified>
</cp:coreProperties>
</file>